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6FF" w:rsidRDefault="007C57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-255395</wp:posOffset>
                </wp:positionH>
                <wp:positionV relativeFrom="paragraph">
                  <wp:posOffset>-150589</wp:posOffset>
                </wp:positionV>
                <wp:extent cx="6969934" cy="6650990"/>
                <wp:effectExtent l="0" t="0" r="2540" b="0"/>
                <wp:wrapNone/>
                <wp:docPr id="67608" name="Grupa 67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934" cy="6650990"/>
                          <a:chOff x="0" y="-74951"/>
                          <a:chExt cx="6969934" cy="6650990"/>
                        </a:xfrm>
                      </wpg:grpSpPr>
                      <wps:wsp>
                        <wps:cNvPr id="159" name="Rectangle 8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2436" y="-74951"/>
                            <a:ext cx="6867498" cy="665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117E" w:rsidRDefault="0093117E" w:rsidP="005C6218">
                              <w:pPr>
                                <w:spacing w:before="240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  <w:t>Wdzydzki Park Krajobrazowy</w:t>
                              </w:r>
                            </w:p>
                            <w:p w:rsidR="0093117E" w:rsidRDefault="0093117E" w:rsidP="005C6218">
                              <w:pPr>
                                <w:spacing w:before="240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</w:pPr>
                            </w:p>
                            <w:p w:rsidR="0093117E" w:rsidRDefault="0093117E" w:rsidP="005C6218">
                              <w:pPr>
                                <w:spacing w:before="240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</w:pPr>
                            </w:p>
                            <w:p w:rsidR="0093117E" w:rsidRPr="00184E7C" w:rsidRDefault="008A161D" w:rsidP="005C6218">
                              <w:pPr>
                                <w:spacing w:before="240"/>
                                <w:rPr>
                                  <w:color w:val="575F6D" w:themeColor="text2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sdt>
                                <w:sdtPr>
                                  <w:rPr>
                                    <w:smallCaps/>
                                    <w:color w:val="575F6D" w:themeColor="text2"/>
                                    <w:spacing w:val="20"/>
                                    <w:sz w:val="32"/>
                                    <w:szCs w:val="32"/>
                                  </w:rPr>
                                  <w:id w:val="-1362202758"/>
                                  <w:placeholder>
                                    <w:docPart w:val="A424E819332142D2B9AC51C3A510BA36"/>
                                  </w:placeholder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DB4C99" w:rsidRPr="00184E7C"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  <w:sz w:val="32"/>
                                      <w:szCs w:val="32"/>
                                    </w:rPr>
                                    <w:t>Regulamin</w:t>
                                  </w:r>
                                  <w:r w:rsidR="0093117E" w:rsidRPr="00184E7C"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  <w:sz w:val="32"/>
                                      <w:szCs w:val="32"/>
                                    </w:rPr>
                                    <w:t xml:space="preserve"> – Dzienniczek odznaki krajoznawczej</w:t>
                                  </w:r>
                                </w:sdtContent>
                              </w:sdt>
                              <w:r w:rsidR="0093117E" w:rsidRPr="00184E7C">
                                <w:rPr>
                                  <w:color w:val="575F6D" w:themeColor="text2"/>
                                  <w:spacing w:val="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93117E" w:rsidRDefault="0093117E" w:rsidP="005C6218">
                              <w:pPr>
                                <w:spacing w:before="240"/>
                                <w:rPr>
                                  <w:color w:val="575F6D" w:themeColor="text2"/>
                                  <w:spacing w:val="20"/>
                                </w:rPr>
                              </w:pPr>
                            </w:p>
                            <w:p w:rsidR="0093117E" w:rsidRDefault="0093117E" w:rsidP="005C6218">
                              <w:pPr>
                                <w:spacing w:before="240"/>
                                <w:rPr>
                                  <w:color w:val="575F6D" w:themeColor="text2"/>
                                  <w:spacing w:val="20"/>
                                </w:rPr>
                              </w:pPr>
                            </w:p>
                            <w:p w:rsidR="0093117E" w:rsidRDefault="0093117E" w:rsidP="005C6218">
                              <w:pPr>
                                <w:spacing w:before="240"/>
                                <w:rPr>
                                  <w:color w:val="575F6D" w:themeColor="text2"/>
                                  <w:spacing w:val="20"/>
                                </w:rPr>
                              </w:pPr>
                            </w:p>
                            <w:p w:rsidR="005C6218" w:rsidRDefault="005C6218" w:rsidP="005C6218">
                              <w:pPr>
                                <w:spacing w:before="240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</w:pPr>
                              <w:r w:rsidRPr="00974E66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  <w:t xml:space="preserve">Pasjonat Wdzydzkiego Parku Krajobrazowego </w:t>
                              </w:r>
                            </w:p>
                            <w:p w:rsidR="0093117E" w:rsidRPr="00974E66" w:rsidRDefault="0093117E" w:rsidP="005C6218">
                              <w:pPr>
                                <w:spacing w:before="240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75F6D" w:themeColor="text2"/>
                                  <w:spacing w:val="20"/>
                                  <w:sz w:val="36"/>
                                  <w:szCs w:val="36"/>
                                </w:rPr>
                              </w:pPr>
                            </w:p>
                            <w:p w:rsidR="005C6218" w:rsidRDefault="005C6218" w:rsidP="005C6218">
                              <w:pPr>
                                <w:rPr>
                                  <w:color w:val="575F6D" w:themeColor="text2"/>
                                  <w:spacing w:val="20"/>
                                </w:rPr>
                              </w:pPr>
                            </w:p>
                            <w:p w:rsidR="005C6218" w:rsidRDefault="005C6218" w:rsidP="005C6218">
                              <w:pPr>
                                <w:rPr>
                                  <w:color w:val="575F6D" w:themeColor="text2"/>
                                  <w:spacing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685800" rIns="45720" bIns="2286000" anchor="t" anchorCtr="0" upright="1">
                          <a:noAutofit/>
                        </wps:bodyPr>
                      </wps:wsp>
                      <wpg:grpSp>
                        <wpg:cNvPr id="67585" name="Group 85"/>
                        <wpg:cNvGrpSpPr>
                          <a:grpSpLocks/>
                        </wpg:cNvGrpSpPr>
                        <wpg:grpSpPr bwMode="auto">
                          <a:xfrm rot="16200000">
                            <a:off x="2553328" y="-712033"/>
                            <a:ext cx="1505094" cy="6611749"/>
                            <a:chOff x="9964" y="15"/>
                            <a:chExt cx="1833" cy="16132"/>
                          </a:xfrm>
                        </wpg:grpSpPr>
                        <wps:wsp>
                          <wps:cNvPr id="67586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85" y="15"/>
                              <a:ext cx="0" cy="161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87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7" y="30"/>
                              <a:ext cx="0" cy="1609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91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64" y="15"/>
                              <a:ext cx="0" cy="1612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7594" name="Obraz 67594" descr="C:\Users\SŁUŻBOWY\Desktop\logo\logo WPK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102" y="104931"/>
                            <a:ext cx="114300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67608" o:spid="_x0000_s1026" style="position:absolute;margin-left:-20.1pt;margin-top:-11.85pt;width:548.8pt;height:523.7pt;z-index:251768832;mso-width-relative:margin" coordorigin=",-749" coordsize="69699,66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">
                <v:rect id="_x0000_s1027" style="position:absolute;left:1024;top:-749;width:68675;height:6650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u9sEA&#10;AADcAAAADwAAAGRycy9kb3ducmV2LnhtbERPzYrCMBC+L/gOYQRva6rQRbtGEUWQhT3Y7gOMzdgW&#10;m0lJombffrMgeJuP73dWm2h6cSfnO8sKZtMMBHFtdceNgp/q8L4A4QOyxt4yKfglD5v16G2FhbYP&#10;PtG9DI1IIewLVNCGMBRS+rolg35qB+LEXawzGBJ0jdQOHync9HKeZR/SYMepocWBdi3V1/JmFOzz&#10;/PS9dFUT4+Er78vFuSrdWanJOG4/QQSK4SV+uo86zc+X8P9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7vbBAAAA3AAAAA8AAAAAAAAAAAAAAAAAmAIAAGRycy9kb3du&#10;cmV2LnhtbFBLBQYAAAAABAAEAPUAAACGAwAAAAA=&#10;" filled="f" stroked="f">
                  <v:textbox inset="3.6pt,54pt,3.6pt,180pt">
                    <w:txbxContent>
                      <w:p w:rsidR="0093117E" w:rsidRDefault="0093117E" w:rsidP="005C6218">
                        <w:pPr>
                          <w:spacing w:before="240"/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  <w:t>Wdzydzki Park Krajobrazowy</w:t>
                        </w:r>
                      </w:p>
                      <w:p w:rsidR="0093117E" w:rsidRDefault="0093117E" w:rsidP="005C6218">
                        <w:pPr>
                          <w:spacing w:before="240"/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</w:pPr>
                      </w:p>
                      <w:p w:rsidR="0093117E" w:rsidRDefault="0093117E" w:rsidP="005C6218">
                        <w:pPr>
                          <w:spacing w:before="240"/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</w:pPr>
                      </w:p>
                      <w:p w:rsidR="0093117E" w:rsidRPr="00184E7C" w:rsidRDefault="00E5678F" w:rsidP="005C6218">
                        <w:pPr>
                          <w:spacing w:before="240"/>
                          <w:rPr>
                            <w:color w:val="575F6D" w:themeColor="text2"/>
                            <w:spacing w:val="20"/>
                            <w:sz w:val="32"/>
                            <w:szCs w:val="32"/>
                          </w:rPr>
                        </w:pPr>
                        <w:sdt>
                          <w:sdtPr>
                            <w:rPr>
                              <w:smallCaps/>
                              <w:color w:val="575F6D" w:themeColor="text2"/>
                              <w:spacing w:val="20"/>
                              <w:sz w:val="32"/>
                              <w:szCs w:val="32"/>
                            </w:rPr>
                            <w:id w:val="-1362202758"/>
                            <w:placeholder>
                              <w:docPart w:val="A424E819332142D2B9AC51C3A510BA36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DB4C99" w:rsidRPr="00184E7C">
                              <w:rPr>
                                <w:smallCaps/>
                                <w:color w:val="575F6D" w:themeColor="text2"/>
                                <w:spacing w:val="20"/>
                                <w:sz w:val="32"/>
                                <w:szCs w:val="32"/>
                              </w:rPr>
                              <w:t>Regulamin</w:t>
                            </w:r>
                            <w:r w:rsidR="0093117E" w:rsidRPr="00184E7C">
                              <w:rPr>
                                <w:smallCaps/>
                                <w:color w:val="575F6D" w:themeColor="text2"/>
                                <w:spacing w:val="20"/>
                                <w:sz w:val="32"/>
                                <w:szCs w:val="32"/>
                              </w:rPr>
                              <w:t xml:space="preserve"> – Dzienniczek odznaki krajoznawczej</w:t>
                            </w:r>
                          </w:sdtContent>
                        </w:sdt>
                        <w:r w:rsidR="0093117E" w:rsidRPr="00184E7C">
                          <w:rPr>
                            <w:color w:val="575F6D" w:themeColor="text2"/>
                            <w:spacing w:val="2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93117E" w:rsidRDefault="0093117E" w:rsidP="005C6218">
                        <w:pPr>
                          <w:spacing w:before="240"/>
                          <w:rPr>
                            <w:color w:val="575F6D" w:themeColor="text2"/>
                            <w:spacing w:val="20"/>
                          </w:rPr>
                        </w:pPr>
                      </w:p>
                      <w:p w:rsidR="0093117E" w:rsidRDefault="0093117E" w:rsidP="005C6218">
                        <w:pPr>
                          <w:spacing w:before="240"/>
                          <w:rPr>
                            <w:color w:val="575F6D" w:themeColor="text2"/>
                            <w:spacing w:val="20"/>
                          </w:rPr>
                        </w:pPr>
                      </w:p>
                      <w:p w:rsidR="0093117E" w:rsidRDefault="0093117E" w:rsidP="005C6218">
                        <w:pPr>
                          <w:spacing w:before="240"/>
                          <w:rPr>
                            <w:color w:val="575F6D" w:themeColor="text2"/>
                            <w:spacing w:val="20"/>
                          </w:rPr>
                        </w:pPr>
                      </w:p>
                      <w:p w:rsidR="005C6218" w:rsidRDefault="005C6218" w:rsidP="005C6218">
                        <w:pPr>
                          <w:spacing w:before="240"/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</w:pPr>
                        <w:r w:rsidRPr="00974E66"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  <w:t xml:space="preserve">Pasjonat Wdzydzkiego Parku Krajobrazowego </w:t>
                        </w:r>
                      </w:p>
                      <w:p w:rsidR="0093117E" w:rsidRPr="00974E66" w:rsidRDefault="0093117E" w:rsidP="005C6218">
                        <w:pPr>
                          <w:spacing w:before="240"/>
                          <w:rPr>
                            <w:rFonts w:asciiTheme="majorHAnsi" w:eastAsiaTheme="majorEastAsia" w:hAnsiTheme="majorHAnsi" w:cstheme="majorBidi"/>
                            <w:caps/>
                            <w:color w:val="575F6D" w:themeColor="text2"/>
                            <w:spacing w:val="20"/>
                            <w:sz w:val="36"/>
                            <w:szCs w:val="36"/>
                          </w:rPr>
                        </w:pPr>
                      </w:p>
                      <w:p w:rsidR="005C6218" w:rsidRDefault="005C6218" w:rsidP="005C6218">
                        <w:pPr>
                          <w:rPr>
                            <w:color w:val="575F6D" w:themeColor="text2"/>
                            <w:spacing w:val="20"/>
                          </w:rPr>
                        </w:pPr>
                      </w:p>
                      <w:p w:rsidR="005C6218" w:rsidRDefault="005C6218" w:rsidP="005C6218">
                        <w:pPr>
                          <w:rPr>
                            <w:color w:val="575F6D" w:themeColor="text2"/>
                            <w:spacing w:val="20"/>
                          </w:rPr>
                        </w:pPr>
                      </w:p>
                    </w:txbxContent>
                  </v:textbox>
                </v:rect>
                <v:group id="Group 85" o:spid="_x0000_s1028" style="position:absolute;left:25533;top:-7121;width:15051;height:66117;rotation:-90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OVaLDIAAAA&#10;3gAAAA8AAAAAAAAAAAAAAAAAqgIAAGRycy9kb3ducmV2LnhtbFBLBQYAAAAABAAEAPoAAACfAwAA&#10;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6" o:spid="_x0000_s1029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cvuMUAAADeAAAADwAAAGRycy9kb3ducmV2LnhtbESPQWvCQBSE74X+h+UVvJlNC8Y0ZiPF&#10;EurJaqr3R/aZhGbfhuxW03/vCoUeh5n5hsnXk+nFhUbXWVbwHMUgiGurO24UHL/KeQrCeWSNvWVS&#10;8EsO1sXjQ46Ztlc+0KXyjQgQdhkqaL0fMild3ZJBF9mBOHhnOxr0QY6N1CNeA9z08iWOE2mw47DQ&#10;4kCblurv6sco8Mn7JPcfr3za1KnTu1P5eaxKpWZP09sKhKfJ/4f/2lutIFku0gTud8IV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cvuMUAAADeAAAADwAAAAAAAAAA&#10;AAAAAAChAgAAZHJzL2Rvd25yZXYueG1sUEsFBgAAAAAEAAQA+QAAAJMDAAAAAA==&#10;" strokecolor="black [3213]" strokeweight="1pt"/>
                  <v:shape id="AutoShape 87" o:spid="_x0000_s1030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vlMcAAADeAAAADwAAAGRycy9kb3ducmV2LnhtbESPQWvCQBSE7wX/w/IKXqRuKhgldRUt&#10;CloptFHo9ZF9TYLZtyG7mvjvXUHwOMzMN8xs0ZlKXKhxpWUF78MIBHFmdcm5guNh8zYF4Tyyxsoy&#10;KbiSg8W89zLDRNuWf+mS+lwECLsEFRTe14mULivIoBvamjh4/7Yx6INscqkbbAPcVHIURbE0WHJY&#10;KLCmz4KyU3o2Cszx63slB7vDz5LTrh38neI9rpXqv3bLDxCeOv8MP9pbrSCejKcTuN8JV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6+UxwAAAN4AAAAPAAAAAAAA&#10;AAAAAAAAAKECAABkcnMvZG93bnJldi54bWxQSwUGAAAAAAQABAD5AAAAlQMAAAAA&#10;" strokecolor="black [3213]" strokeweight="2.25pt"/>
                  <v:shape id="AutoShape 88" o:spid="_x0000_s1031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hEcQAAADeAAAADwAAAGRycy9kb3ducmV2LnhtbESPT4vCMBTE74LfITzBm6YKVq1GEZei&#10;p/1T9f5onm2xeSlNVuu3NwsLHoeZ+Q2z3namFndqXWVZwWQcgSDOra64UHA+paMFCOeRNdaWScGT&#10;HGw3/d4aE20f/EP3zBciQNglqKD0vkmkdHlJBt3YNsTBu9rWoA+yLaRu8RHgppbTKIqlwYrDQokN&#10;7UvKb9mvUeDjj05+H5Z82ecLpz8v6dc5S5UaDrrdCoSnzr/D/+2jVhDPZ8sJ/N0JV0B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yERxAAAAN4AAAAPAAAAAAAAAAAA&#10;AAAAAKECAABkcnMvZG93bnJldi54bWxQSwUGAAAAAAQABAD5AAAAkgMAAAAA&#10;" strokecolor="black [3213]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7594" o:spid="_x0000_s1032" type="#_x0000_t75" style="position:absolute;left:51841;top:1049;width:11430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t1zJAAAA3gAAAA8AAABkcnMvZG93bnJldi54bWxEj09rwkAUxO8Fv8PyhF6Kbiytf6Kr2EIh&#10;Hnow5uDxmX0mwezbmN0m6bfvFgo9DjPzG2azG0wtOmpdZVnBbBqBIM6trrhQkJ0+JksQziNrrC2T&#10;gm9ysNuOHjYYa9vzkbrUFyJA2MWooPS+iaV0eUkG3dQ2xMG72tagD7ItpG6xD3BTy+comkuDFYeF&#10;Eht6Lym/pV9GQcepe8JsuJzf7vckOWTF+fDZK/U4HvZrEJ4G/x/+aydawXzxunqB3zvhCsjt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GS3XMkAAADeAAAADwAAAAAAAAAA&#10;AAAAAACfAgAAZHJzL2Rvd25yZXYueG1sUEsFBgAAAAAEAAQA9wAAAJUDAAAAAA==&#10;">
                  <v:imagedata r:id="rId12" o:title="logo WPK"/>
                  <v:path arrowok="t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104369</wp:posOffset>
                </wp:positionH>
                <wp:positionV relativeFrom="paragraph">
                  <wp:posOffset>3851785</wp:posOffset>
                </wp:positionV>
                <wp:extent cx="6262737" cy="4322476"/>
                <wp:effectExtent l="19050" t="19050" r="24130" b="20955"/>
                <wp:wrapNone/>
                <wp:docPr id="67607" name="Grupa 67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737" cy="4322476"/>
                          <a:chOff x="0" y="0"/>
                          <a:chExt cx="6262737" cy="4322476"/>
                        </a:xfrm>
                      </wpg:grpSpPr>
                      <wps:wsp>
                        <wps:cNvPr id="67592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162925" y="0"/>
                            <a:ext cx="3099812" cy="3038334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8100" cmpd="dbl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394085" y="1169233"/>
                            <a:ext cx="2489835" cy="24193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8100" cmpd="dbl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4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0" y="2398426"/>
                            <a:ext cx="2013585" cy="19240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8100" cmpd="dbl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24D49" id="Grupa 67607" o:spid="_x0000_s1026" style="position:absolute;margin-left:8.2pt;margin-top:303.3pt;width:493.15pt;height:340.35pt;z-index:251779072" coordsize="62627,43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My7tXGMLwMAjC8DABUAAABk&#10;cnMvbWVkaWEvaW1hZ2UzLmpwZWf/2P/gABBKRklGAAEBAQDcANwAAP/bAEMAAgEBAQEBAgEBAQIC&#10;AgICBAMCAgICBQQEAwQGBQYGBgUGBgYHCQgGBwkHBgYICwgJCgoKCgoGCAsMCwoMCQoKCv/bAEMB&#10;AgICAgICBQMDBQoHBgcKCgoKCgoKCgoKCgoKCgoKCgoKCgoKCgoKCgoKCgoKCgoKCgoKCgoKCgoK&#10;CgoKCgoKCv/AABEIAc8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">
                <v:oval id="Oval 89" o:spid="_x0000_s1027" style="position:absolute;left:31629;width:30998;height:30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8icYA&#10;AADeAAAADwAAAGRycy9kb3ducmV2LnhtbESPwWrDMBBE74H+g9hCL6aRG0jaupZDCZTk2iT0vFhr&#10;2cRaGUmNnX59FCjkOMzMG6ZcT7YXZ/Khc6zgZZ6DIK6d7tgoOB6+nt9AhIissXdMCi4UYF09zEos&#10;tBv5m877aESCcChQQRvjUEgZ6pYshrkbiJPXOG8xJumN1B7HBLe9XOT5SlrsOC20ONCmpfq0/7UK&#10;ZLb5a7LtNvvx/fFwwtE03cUo9fQ4fX6AiDTFe/i/vdMKVq/L9wXc7qQrI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8icYAAADeAAAADwAAAAAAAAAAAAAAAACYAgAAZHJz&#10;L2Rvd25yZXYueG1sUEsFBgAAAAAEAAQA9QAAAIsDAAAAAA==&#10;" strokecolor="black [3213]" strokeweight="3pt">
                  <v:fill r:id="rId16" o:title="" recolor="t" rotate="t" type="frame"/>
                  <v:stroke linestyle="thinThin"/>
                </v:oval>
                <v:oval id="Oval 89" o:spid="_x0000_s1028" style="position:absolute;left:13940;top:11692;width:24899;height:24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bRcMA&#10;AADcAAAADwAAAGRycy9kb3ducmV2LnhtbESPQWsCMRCF70L/Q5hCb5ptoSJbo7RFqVdtKXgbNrOb&#10;xc1kSaKm/945CL3N8N68981yXfygLhRTH9jA86wCRdwE23Nn4Od7O12AShnZ4hCYDPxRgvXqYbLE&#10;2oYr7+lyyJ2SEE41GnA5j7XWqXHkMc3CSCxaG6LHLGvstI14lXA/6JeqmmuPPUuDw5E+HTWnw9kb&#10;+C2b42nexk06uibmsCjtl/sw5umxvL+BylTyv/l+vbOC/yq0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AbRcMAAADcAAAADwAAAAAAAAAAAAAAAACYAgAAZHJzL2Rv&#10;d25yZXYueG1sUEsFBgAAAAAEAAQA9QAAAIgDAAAAAA==&#10;" strokecolor="black [3213]" strokeweight="3pt">
                  <v:fill r:id="rId17" o:title="" recolor="t" rotate="t" type="frame"/>
                  <v:stroke linestyle="thinThin"/>
                </v:oval>
                <v:oval id="Oval 89" o:spid="_x0000_s1029" style="position:absolute;top:23984;width:20135;height:1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ZFscA&#10;AADeAAAADwAAAGRycy9kb3ducmV2LnhtbESPQWsCMRSE7wX/Q3hCL1KzldbarVFKQSo92a1Ij6+b&#10;5+5i8rIk0V3/vREKHoeZ+YaZL3trxIl8aBwreBxnIIhLpxuuFGx/Vg8zECEiazSOScGZAiwXg7s5&#10;5tp1/E2nIlYiQTjkqKCOsc2lDGVNFsPYtcTJ2ztvMSbpK6k9dglujZxk2VRabDgt1NjSR03loTha&#10;BUXX7UbGyG2jf0evn7vN3+QreKXuh/37G4hIfbyF/9trrWD68jx7guudd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4WRbHAAAA3gAAAA8AAAAAAAAAAAAAAAAAmAIAAGRy&#10;cy9kb3ducmV2LnhtbFBLBQYAAAAABAAEAPUAAACMAwAAAAA=&#10;" strokecolor="black [3213]" strokeweight="3pt">
                  <v:fill r:id="rId18" o:title="" recolor="t" rotate="t" type="frame"/>
                  <v:stroke linestyle="thinThin"/>
                </v:oval>
              </v:group>
            </w:pict>
          </mc:Fallback>
        </mc:AlternateContent>
      </w:r>
      <w:r w:rsidR="004F7DFA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8568690</wp:posOffset>
                </wp:positionV>
                <wp:extent cx="6515100" cy="2190750"/>
                <wp:effectExtent l="0" t="0" r="0" b="0"/>
                <wp:wrapNone/>
                <wp:docPr id="67593" name="Pole tekstowe 67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17E" w:rsidRDefault="0093117E">
                            <w:r>
                              <w:t>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3117E" w:rsidRPr="0093117E" w:rsidRDefault="0093117E" w:rsidP="0093117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17E">
                              <w:rPr>
                                <w:i/>
                              </w:rPr>
                              <w:t>imię i nazwisko</w:t>
                            </w:r>
                          </w:p>
                          <w:p w:rsidR="0093117E" w:rsidRDefault="0093117E"/>
                          <w:p w:rsidR="0093117E" w:rsidRDefault="0093117E">
                            <w:r>
                              <w:t>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3117E" w:rsidRPr="0093117E" w:rsidRDefault="0093117E" w:rsidP="0093117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17E">
                              <w:rPr>
                                <w:i/>
                              </w:rPr>
                              <w:t>dokładny adres (do korespondencji)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7593" o:spid="_x0000_s1033" type="#_x0000_t202" style="position:absolute;margin-left:0;margin-top:674.7pt;width:513pt;height:172.5pt;z-index:251766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" fillcolor="white [3201]" stroked="f" strokeweight=".5pt">
                <v:textbox>
                  <w:txbxContent>
                    <w:p w:rsidR="0093117E" w:rsidRDefault="0093117E">
                      <w:r>
                        <w:t>...................................................................................................................................................................................</w:t>
                      </w:r>
                    </w:p>
                    <w:p w:rsidR="0093117E" w:rsidRPr="0093117E" w:rsidRDefault="0093117E" w:rsidP="0093117E">
                      <w:pPr>
                        <w:jc w:val="center"/>
                        <w:rPr>
                          <w:i/>
                        </w:rPr>
                      </w:pPr>
                      <w:r w:rsidRPr="0093117E">
                        <w:rPr>
                          <w:i/>
                        </w:rPr>
                        <w:t>imię i nazwisko</w:t>
                      </w:r>
                    </w:p>
                    <w:p w:rsidR="0093117E" w:rsidRDefault="0093117E"/>
                    <w:p w:rsidR="0093117E" w:rsidRDefault="0093117E">
                      <w:r>
                        <w:t>...................................................................................................................................................................................</w:t>
                      </w:r>
                    </w:p>
                    <w:p w:rsidR="0093117E" w:rsidRPr="0093117E" w:rsidRDefault="0093117E" w:rsidP="0093117E">
                      <w:pPr>
                        <w:jc w:val="center"/>
                        <w:rPr>
                          <w:i/>
                        </w:rPr>
                      </w:pPr>
                      <w:r w:rsidRPr="0093117E">
                        <w:rPr>
                          <w:i/>
                        </w:rPr>
                        <w:t>dokładny adres (do korespondencji)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218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2974706</wp:posOffset>
                </wp:positionH>
                <wp:positionV relativeFrom="paragraph">
                  <wp:posOffset>-2287242</wp:posOffset>
                </wp:positionV>
                <wp:extent cx="212745" cy="6616040"/>
                <wp:effectExtent l="0" t="952" r="0" b="0"/>
                <wp:wrapNone/>
                <wp:docPr id="15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2745" cy="661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8032D" id="Rectangle 92" o:spid="_x0000_s1026" style="position:absolute;margin-left:234.25pt;margin-top:-180.1pt;width:16.75pt;height:520.95pt;rotation:-9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" stroked="f"/>
            </w:pict>
          </mc:Fallback>
        </mc:AlternateContent>
      </w:r>
      <w:r w:rsidR="00F326FF">
        <w:rPr>
          <w:b/>
          <w:sz w:val="28"/>
          <w:szCs w:val="28"/>
        </w:rPr>
        <w:br w:type="page"/>
      </w:r>
    </w:p>
    <w:p w:rsidR="00E96108" w:rsidRDefault="00D7408B" w:rsidP="00DB4C99">
      <w:pPr>
        <w:ind w:right="425"/>
        <w:jc w:val="center"/>
        <w:rPr>
          <w:b/>
          <w:sz w:val="36"/>
          <w:szCs w:val="36"/>
        </w:rPr>
      </w:pPr>
      <w:r w:rsidRPr="00E96108">
        <w:rPr>
          <w:b/>
          <w:sz w:val="36"/>
          <w:szCs w:val="36"/>
        </w:rPr>
        <w:lastRenderedPageBreak/>
        <w:t xml:space="preserve">Regulamin odznaki krajoznawczej </w:t>
      </w:r>
    </w:p>
    <w:p w:rsidR="00D7408B" w:rsidRPr="00E96108" w:rsidRDefault="00D7408B" w:rsidP="00DB4C99">
      <w:pPr>
        <w:ind w:right="425"/>
        <w:jc w:val="center"/>
        <w:rPr>
          <w:b/>
          <w:sz w:val="36"/>
          <w:szCs w:val="36"/>
        </w:rPr>
      </w:pPr>
      <w:r w:rsidRPr="00E96108">
        <w:rPr>
          <w:b/>
          <w:sz w:val="36"/>
          <w:szCs w:val="36"/>
        </w:rPr>
        <w:t>„Pasjonat Wdzydzkiego Parku Krajobrazowego</w:t>
      </w:r>
      <w:r w:rsidR="00E475C6" w:rsidRPr="00E96108">
        <w:rPr>
          <w:b/>
          <w:sz w:val="36"/>
          <w:szCs w:val="36"/>
        </w:rPr>
        <w:t>”</w:t>
      </w:r>
    </w:p>
    <w:p w:rsidR="000B7E6F" w:rsidRDefault="000B7E6F" w:rsidP="00E475C6">
      <w:pPr>
        <w:jc w:val="both"/>
        <w:rPr>
          <w:color w:val="000000" w:themeColor="text1"/>
          <w:sz w:val="24"/>
          <w:szCs w:val="24"/>
        </w:rPr>
      </w:pPr>
    </w:p>
    <w:p w:rsidR="00D7408B" w:rsidRPr="000B7E6F" w:rsidRDefault="00D7408B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 xml:space="preserve">1. </w:t>
      </w:r>
      <w:r w:rsidR="00D72CBB">
        <w:rPr>
          <w:color w:val="000000" w:themeColor="text1"/>
          <w:sz w:val="28"/>
          <w:szCs w:val="28"/>
        </w:rPr>
        <w:t xml:space="preserve">Kierownik </w:t>
      </w:r>
      <w:r w:rsidRPr="000B7E6F">
        <w:rPr>
          <w:color w:val="000000" w:themeColor="text1"/>
          <w:sz w:val="28"/>
          <w:szCs w:val="28"/>
        </w:rPr>
        <w:t>Wdzydzki</w:t>
      </w:r>
      <w:r w:rsidR="00D72CBB">
        <w:rPr>
          <w:color w:val="000000" w:themeColor="text1"/>
          <w:sz w:val="28"/>
          <w:szCs w:val="28"/>
        </w:rPr>
        <w:t>ego</w:t>
      </w:r>
      <w:r w:rsidRPr="000B7E6F">
        <w:rPr>
          <w:color w:val="000000" w:themeColor="text1"/>
          <w:sz w:val="28"/>
          <w:szCs w:val="28"/>
        </w:rPr>
        <w:t xml:space="preserve"> Park</w:t>
      </w:r>
      <w:r w:rsidR="00D72CBB">
        <w:rPr>
          <w:color w:val="000000" w:themeColor="text1"/>
          <w:sz w:val="28"/>
          <w:szCs w:val="28"/>
        </w:rPr>
        <w:t xml:space="preserve">u Krajobrazowego z siedzibą w </w:t>
      </w:r>
      <w:r w:rsidRPr="000B7E6F">
        <w:rPr>
          <w:color w:val="000000" w:themeColor="text1"/>
          <w:sz w:val="28"/>
          <w:szCs w:val="28"/>
        </w:rPr>
        <w:t xml:space="preserve">Kościerzynie </w:t>
      </w:r>
      <w:r w:rsidR="00211B55" w:rsidRPr="000B7E6F">
        <w:rPr>
          <w:color w:val="000000" w:themeColor="text1"/>
          <w:sz w:val="28"/>
          <w:szCs w:val="28"/>
        </w:rPr>
        <w:t>ustanawia Odznakę krajoznawczą „Pasjonat WPK”</w:t>
      </w:r>
      <w:r w:rsidR="00E96108" w:rsidRPr="000B7E6F">
        <w:rPr>
          <w:color w:val="000000" w:themeColor="text1"/>
          <w:sz w:val="28"/>
          <w:szCs w:val="28"/>
        </w:rPr>
        <w:t>.</w:t>
      </w:r>
    </w:p>
    <w:p w:rsidR="00211B55" w:rsidRPr="000B7E6F" w:rsidRDefault="00211B55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 xml:space="preserve">2. Celem Odznaki jest popularyzacja walorów przyrodniczych, krajobrazowych, historycznych i kulturowych </w:t>
      </w:r>
      <w:r w:rsidR="00D72CBB">
        <w:rPr>
          <w:color w:val="000000" w:themeColor="text1"/>
          <w:sz w:val="28"/>
          <w:szCs w:val="28"/>
        </w:rPr>
        <w:t xml:space="preserve">obszaru </w:t>
      </w:r>
      <w:r w:rsidRPr="000B7E6F">
        <w:rPr>
          <w:color w:val="000000" w:themeColor="text1"/>
          <w:sz w:val="28"/>
          <w:szCs w:val="28"/>
        </w:rPr>
        <w:t>Wdzydzkiego Parku Krajobrazowego</w:t>
      </w:r>
      <w:r w:rsidR="00E96108" w:rsidRPr="000B7E6F">
        <w:rPr>
          <w:color w:val="000000" w:themeColor="text1"/>
          <w:sz w:val="28"/>
          <w:szCs w:val="28"/>
        </w:rPr>
        <w:t>.</w:t>
      </w:r>
    </w:p>
    <w:p w:rsidR="00211B55" w:rsidRPr="000B7E6F" w:rsidRDefault="00211B55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>3. Odznakę można zdobyć po</w:t>
      </w:r>
      <w:r w:rsidR="00E96108" w:rsidRPr="000B7E6F">
        <w:rPr>
          <w:color w:val="000000" w:themeColor="text1"/>
          <w:sz w:val="28"/>
          <w:szCs w:val="28"/>
        </w:rPr>
        <w:t xml:space="preserve"> </w:t>
      </w:r>
      <w:r w:rsidRPr="000B7E6F">
        <w:rPr>
          <w:color w:val="000000" w:themeColor="text1"/>
          <w:sz w:val="28"/>
          <w:szCs w:val="28"/>
        </w:rPr>
        <w:t xml:space="preserve">ukończeniu </w:t>
      </w:r>
      <w:r w:rsidR="00E96108" w:rsidRPr="000B7E6F">
        <w:rPr>
          <w:color w:val="000000" w:themeColor="text1"/>
          <w:sz w:val="28"/>
          <w:szCs w:val="28"/>
        </w:rPr>
        <w:t>15 lat, po uprzednim zapoznaniu</w:t>
      </w:r>
      <w:r w:rsidRPr="000B7E6F">
        <w:rPr>
          <w:color w:val="000000" w:themeColor="text1"/>
          <w:sz w:val="28"/>
          <w:szCs w:val="28"/>
        </w:rPr>
        <w:t xml:space="preserve"> się z</w:t>
      </w:r>
      <w:r w:rsidR="00D72CBB">
        <w:rPr>
          <w:color w:val="000000" w:themeColor="text1"/>
          <w:sz w:val="28"/>
          <w:szCs w:val="28"/>
        </w:rPr>
        <w:t xml:space="preserve"> zasadami określonymi w niniejszym dzienniczku</w:t>
      </w:r>
      <w:r w:rsidR="00E96108" w:rsidRPr="000B7E6F">
        <w:rPr>
          <w:color w:val="000000" w:themeColor="text1"/>
          <w:sz w:val="28"/>
          <w:szCs w:val="28"/>
        </w:rPr>
        <w:t>,</w:t>
      </w:r>
      <w:r w:rsidRPr="000B7E6F">
        <w:rPr>
          <w:color w:val="000000" w:themeColor="text1"/>
          <w:sz w:val="28"/>
          <w:szCs w:val="28"/>
        </w:rPr>
        <w:t xml:space="preserve"> zawierającym wykaz miejsc</w:t>
      </w:r>
      <w:r w:rsidR="00D72CBB">
        <w:rPr>
          <w:color w:val="000000" w:themeColor="text1"/>
          <w:sz w:val="28"/>
          <w:szCs w:val="28"/>
        </w:rPr>
        <w:t xml:space="preserve">, </w:t>
      </w:r>
      <w:proofErr w:type="spellStart"/>
      <w:r w:rsidR="00D72CBB">
        <w:rPr>
          <w:color w:val="000000" w:themeColor="text1"/>
          <w:sz w:val="28"/>
          <w:szCs w:val="28"/>
        </w:rPr>
        <w:t>objektów</w:t>
      </w:r>
      <w:proofErr w:type="spellEnd"/>
      <w:r w:rsidRPr="000B7E6F">
        <w:rPr>
          <w:color w:val="000000" w:themeColor="text1"/>
          <w:sz w:val="28"/>
          <w:szCs w:val="28"/>
        </w:rPr>
        <w:t xml:space="preserve"> i tras, których zwiedzenie, zobaczenie, przejście lub przejechanie jest wymagane</w:t>
      </w:r>
      <w:r w:rsidR="00E96108" w:rsidRPr="000B7E6F">
        <w:rPr>
          <w:color w:val="000000" w:themeColor="text1"/>
          <w:sz w:val="28"/>
          <w:szCs w:val="28"/>
        </w:rPr>
        <w:t>.</w:t>
      </w:r>
    </w:p>
    <w:p w:rsidR="00211B55" w:rsidRPr="000B7E6F" w:rsidRDefault="00211B55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 xml:space="preserve">4. Odznaka posiada trzy stopnie: brązowy, srebrny i złoty. Odznaki można zdobywać w dowolnym czasie, ale tylko w </w:t>
      </w:r>
      <w:r w:rsidR="00271507" w:rsidRPr="000B7E6F">
        <w:rPr>
          <w:color w:val="000000" w:themeColor="text1"/>
          <w:sz w:val="28"/>
          <w:szCs w:val="28"/>
        </w:rPr>
        <w:t>kolejności stopni</w:t>
      </w:r>
      <w:r w:rsidRPr="000B7E6F">
        <w:rPr>
          <w:color w:val="000000" w:themeColor="text1"/>
          <w:sz w:val="28"/>
          <w:szCs w:val="28"/>
        </w:rPr>
        <w:t>.</w:t>
      </w:r>
    </w:p>
    <w:p w:rsidR="00211B55" w:rsidRPr="000B7E6F" w:rsidRDefault="00E475C6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>5. Podstawą do zdobycia o</w:t>
      </w:r>
      <w:r w:rsidR="00211B55" w:rsidRPr="000B7E6F">
        <w:rPr>
          <w:color w:val="000000" w:themeColor="text1"/>
          <w:sz w:val="28"/>
          <w:szCs w:val="28"/>
        </w:rPr>
        <w:t xml:space="preserve">dznak jest uzupełnienie niniejszego </w:t>
      </w:r>
      <w:r w:rsidRPr="000B7E6F">
        <w:rPr>
          <w:color w:val="000000" w:themeColor="text1"/>
          <w:sz w:val="28"/>
          <w:szCs w:val="28"/>
        </w:rPr>
        <w:t xml:space="preserve">dzienniczka, </w:t>
      </w:r>
      <w:r w:rsidR="00271507" w:rsidRPr="000B7E6F">
        <w:rPr>
          <w:color w:val="000000" w:themeColor="text1"/>
          <w:sz w:val="28"/>
          <w:szCs w:val="28"/>
        </w:rPr>
        <w:t>załączając</w:t>
      </w:r>
      <w:r w:rsidRPr="000B7E6F">
        <w:rPr>
          <w:color w:val="000000" w:themeColor="text1"/>
          <w:sz w:val="28"/>
          <w:szCs w:val="28"/>
        </w:rPr>
        <w:t xml:space="preserve"> </w:t>
      </w:r>
      <w:r w:rsidR="00E96108" w:rsidRPr="000B7E6F">
        <w:rPr>
          <w:color w:val="000000" w:themeColor="text1"/>
          <w:sz w:val="28"/>
          <w:szCs w:val="28"/>
        </w:rPr>
        <w:t>odpowiednią liczbę zdjęć</w:t>
      </w:r>
      <w:r w:rsidRPr="000B7E6F">
        <w:rPr>
          <w:color w:val="000000" w:themeColor="text1"/>
          <w:sz w:val="28"/>
          <w:szCs w:val="28"/>
        </w:rPr>
        <w:t xml:space="preserve"> z pobytu w wymaganych miejscach. Fotografie </w:t>
      </w:r>
      <w:r w:rsidR="00E96108" w:rsidRPr="000B7E6F">
        <w:rPr>
          <w:color w:val="000000" w:themeColor="text1"/>
          <w:sz w:val="28"/>
          <w:szCs w:val="28"/>
        </w:rPr>
        <w:t>powinny obrazować daną osobę przy lub na tle danego obiektu.</w:t>
      </w:r>
    </w:p>
    <w:p w:rsidR="00E475C6" w:rsidRDefault="00E475C6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 w:rsidRPr="000B7E6F">
        <w:rPr>
          <w:color w:val="000000" w:themeColor="text1"/>
          <w:sz w:val="28"/>
          <w:szCs w:val="28"/>
        </w:rPr>
        <w:t xml:space="preserve">6. </w:t>
      </w:r>
      <w:r w:rsidR="00D72CBB">
        <w:rPr>
          <w:color w:val="000000" w:themeColor="text1"/>
          <w:sz w:val="28"/>
          <w:szCs w:val="28"/>
        </w:rPr>
        <w:t xml:space="preserve">Kierownik </w:t>
      </w:r>
      <w:r w:rsidRPr="000B7E6F">
        <w:rPr>
          <w:color w:val="000000" w:themeColor="text1"/>
          <w:sz w:val="28"/>
          <w:szCs w:val="28"/>
        </w:rPr>
        <w:t>Wdzydzki</w:t>
      </w:r>
      <w:r w:rsidR="00D72CBB">
        <w:rPr>
          <w:color w:val="000000" w:themeColor="text1"/>
          <w:sz w:val="28"/>
          <w:szCs w:val="28"/>
        </w:rPr>
        <w:t>ego</w:t>
      </w:r>
      <w:r w:rsidRPr="000B7E6F">
        <w:rPr>
          <w:color w:val="000000" w:themeColor="text1"/>
          <w:sz w:val="28"/>
          <w:szCs w:val="28"/>
        </w:rPr>
        <w:t xml:space="preserve"> Park</w:t>
      </w:r>
      <w:r w:rsidR="00D72CBB">
        <w:rPr>
          <w:color w:val="000000" w:themeColor="text1"/>
          <w:sz w:val="28"/>
          <w:szCs w:val="28"/>
        </w:rPr>
        <w:t>u</w:t>
      </w:r>
      <w:r w:rsidRPr="000B7E6F">
        <w:rPr>
          <w:color w:val="000000" w:themeColor="text1"/>
          <w:sz w:val="28"/>
          <w:szCs w:val="28"/>
        </w:rPr>
        <w:t xml:space="preserve"> </w:t>
      </w:r>
      <w:r w:rsidR="00D72CBB">
        <w:rPr>
          <w:color w:val="000000" w:themeColor="text1"/>
          <w:sz w:val="28"/>
          <w:szCs w:val="28"/>
        </w:rPr>
        <w:t>Krajobrazowego</w:t>
      </w:r>
      <w:r w:rsidRPr="000B7E6F">
        <w:rPr>
          <w:color w:val="000000" w:themeColor="text1"/>
          <w:sz w:val="28"/>
          <w:szCs w:val="28"/>
        </w:rPr>
        <w:t xml:space="preserve"> na podstawie </w:t>
      </w:r>
      <w:r w:rsidR="00DB4C99" w:rsidRPr="000B7E6F">
        <w:rPr>
          <w:color w:val="000000" w:themeColor="text1"/>
          <w:sz w:val="28"/>
          <w:szCs w:val="28"/>
        </w:rPr>
        <w:t>dzienniczka</w:t>
      </w:r>
      <w:r w:rsidRPr="000B7E6F">
        <w:rPr>
          <w:color w:val="000000" w:themeColor="text1"/>
          <w:sz w:val="28"/>
          <w:szCs w:val="28"/>
        </w:rPr>
        <w:t xml:space="preserve"> przyznaje</w:t>
      </w:r>
      <w:r w:rsidR="00E96108" w:rsidRPr="000B7E6F">
        <w:rPr>
          <w:color w:val="000000" w:themeColor="text1"/>
          <w:sz w:val="28"/>
          <w:szCs w:val="28"/>
        </w:rPr>
        <w:t xml:space="preserve"> odznaki</w:t>
      </w:r>
      <w:r w:rsidRPr="000B7E6F">
        <w:rPr>
          <w:color w:val="000000" w:themeColor="text1"/>
          <w:sz w:val="28"/>
          <w:szCs w:val="28"/>
        </w:rPr>
        <w:t xml:space="preserve"> i prowadzi </w:t>
      </w:r>
      <w:r w:rsidR="00E96108" w:rsidRPr="000B7E6F">
        <w:rPr>
          <w:color w:val="000000" w:themeColor="text1"/>
          <w:sz w:val="28"/>
          <w:szCs w:val="28"/>
        </w:rPr>
        <w:t>ich rejestr.</w:t>
      </w:r>
    </w:p>
    <w:p w:rsidR="00184E7C" w:rsidRPr="000B7E6F" w:rsidRDefault="00184E7C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Dodatkowe informacje można uzyskać w siedzibie Parku w Kościerzynie</w:t>
      </w:r>
      <w:r w:rsidR="00D72CBB">
        <w:rPr>
          <w:color w:val="000000" w:themeColor="text1"/>
          <w:sz w:val="28"/>
          <w:szCs w:val="28"/>
        </w:rPr>
        <w:t xml:space="preserve"> lub za pośrednictwem poczty elektronicznej</w:t>
      </w:r>
      <w:r>
        <w:rPr>
          <w:color w:val="000000" w:themeColor="text1"/>
          <w:sz w:val="28"/>
          <w:szCs w:val="28"/>
        </w:rPr>
        <w:t>.</w:t>
      </w:r>
    </w:p>
    <w:p w:rsidR="00F37CB5" w:rsidRDefault="00184E7C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E475C6" w:rsidRPr="000B7E6F">
        <w:rPr>
          <w:color w:val="000000" w:themeColor="text1"/>
          <w:sz w:val="28"/>
          <w:szCs w:val="28"/>
        </w:rPr>
        <w:t xml:space="preserve">. Ostateczna interpretacja niniejszego regulaminu należy do </w:t>
      </w:r>
      <w:r w:rsidR="00D72CBB">
        <w:rPr>
          <w:color w:val="000000" w:themeColor="text1"/>
          <w:sz w:val="28"/>
          <w:szCs w:val="28"/>
        </w:rPr>
        <w:t xml:space="preserve">Kierownika </w:t>
      </w:r>
      <w:r w:rsidR="00E475C6" w:rsidRPr="000B7E6F">
        <w:rPr>
          <w:color w:val="000000" w:themeColor="text1"/>
          <w:sz w:val="28"/>
          <w:szCs w:val="28"/>
        </w:rPr>
        <w:t>W</w:t>
      </w:r>
      <w:r w:rsidR="00F37CB5">
        <w:rPr>
          <w:color w:val="000000" w:themeColor="text1"/>
          <w:sz w:val="28"/>
          <w:szCs w:val="28"/>
        </w:rPr>
        <w:t>dzydzkiego Parku Krajobrazowego.</w:t>
      </w:r>
    </w:p>
    <w:p w:rsidR="00D7408B" w:rsidRPr="00F37CB5" w:rsidRDefault="00F37CB5" w:rsidP="00DB4C99">
      <w:pPr>
        <w:spacing w:before="120" w:line="360" w:lineRule="auto"/>
        <w:ind w:right="4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Przed przystąpieniem do zdobycia odznaki należy zapoznać się </w:t>
      </w:r>
      <w:r>
        <w:rPr>
          <w:color w:val="000000" w:themeColor="text1"/>
          <w:sz w:val="28"/>
          <w:szCs w:val="28"/>
        </w:rPr>
        <w:br/>
      </w:r>
      <w:bookmarkStart w:id="0" w:name="_GoBack"/>
      <w:bookmarkEnd w:id="0"/>
      <w:r>
        <w:rPr>
          <w:color w:val="000000" w:themeColor="text1"/>
          <w:sz w:val="28"/>
          <w:szCs w:val="28"/>
        </w:rPr>
        <w:t xml:space="preserve">z informacją o ochronie danych osobowych (RODO) </w:t>
      </w:r>
      <w:hyperlink r:id="rId19" w:history="1">
        <w:r w:rsidRPr="00B150FF">
          <w:rPr>
            <w:rStyle w:val="Hipercze"/>
            <w:sz w:val="28"/>
            <w:szCs w:val="28"/>
          </w:rPr>
          <w:t>https://wdzydzkipark.pl/rodo-wdzydzkipark/</w:t>
        </w:r>
      </w:hyperlink>
      <w:r>
        <w:rPr>
          <w:color w:val="000000" w:themeColor="text1"/>
          <w:sz w:val="28"/>
          <w:szCs w:val="28"/>
        </w:rPr>
        <w:t>.</w:t>
      </w:r>
    </w:p>
    <w:p w:rsidR="005C7AA2" w:rsidRPr="00184E7C" w:rsidRDefault="005C7AA2" w:rsidP="005C7AA2">
      <w:pPr>
        <w:ind w:left="-709" w:right="1275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54945"/>
                <wp:effectExtent l="19050" t="0" r="0" b="8255"/>
                <wp:wrapNone/>
                <wp:docPr id="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098" cy="10354945"/>
                          <a:chOff x="9211" y="-165"/>
                          <a:chExt cx="3004" cy="16307"/>
                        </a:xfrm>
                      </wpg:grpSpPr>
                      <wps:wsp>
                        <wps:cNvPr id="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82"/>
                        <wpg:cNvGrpSpPr>
                          <a:grpSpLocks/>
                        </wpg:cNvGrpSpPr>
                        <wpg:grpSpPr bwMode="auto">
                          <a:xfrm>
                            <a:off x="9211" y="-165"/>
                            <a:ext cx="2679" cy="16147"/>
                            <a:chOff x="9201" y="0"/>
                            <a:chExt cx="2679" cy="16147"/>
                          </a:xfrm>
                        </wpg:grpSpPr>
                        <wps:wsp>
                          <wps:cNvPr id="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0"/>
                              <a:ext cx="1800" cy="15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CB2" w:rsidRPr="00974E66" w:rsidRDefault="00974E66" w:rsidP="00974E66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</w:pPr>
                                <w:r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>Pasjonat Wdzydzkiego Parku Krajobrazowego</w:t>
                                </w:r>
                                <w:r w:rsidR="003222EC"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:rsidR="009A7CB2" w:rsidRDefault="008A161D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</w:rPr>
                                    <w:id w:val="-1013611388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4C99" w:rsidRPr="00974E66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>Regulamin</w:t>
                                    </w:r>
                                    <w:r w:rsidR="00974E66" w:rsidRPr="00974E66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 xml:space="preserve"> – Dzienniczek odznaki krajoznawczej</w:t>
                                    </w:r>
                                  </w:sdtContent>
                                </w:sdt>
                                <w:r w:rsidR="003222EC">
                                  <w:rPr>
                                    <w:color w:val="575F6D" w:themeColor="text2"/>
                                    <w:spacing w:val="20"/>
                                  </w:rPr>
                                  <w:t xml:space="preserve"> </w:t>
                                </w:r>
                              </w:p>
                              <w:p w:rsidR="009A7CB2" w:rsidRDefault="009A7CB2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45720" tIns="685800" rIns="45720" bIns="2286000" anchor="t" anchorCtr="0" upright="1">
                            <a:noAutofit/>
                          </wps:bodyPr>
                        </wps:wsp>
                        <wpg:grpSp>
                          <wpg:cNvPr id="6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201" y="15"/>
                              <a:ext cx="2644" cy="16132"/>
                              <a:chOff x="9213" y="15"/>
                              <a:chExt cx="2644" cy="16132"/>
                            </a:xfrm>
                          </wpg:grpSpPr>
                          <wpg:grpSp>
                            <wpg:cNvPr id="7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4" y="15"/>
                                <a:ext cx="1833" cy="16132"/>
                                <a:chOff x="9964" y="15"/>
                                <a:chExt cx="1833" cy="16132"/>
                              </a:xfrm>
                            </wpg:grpSpPr>
                            <wps:wsp>
                              <wps:cNvPr id="8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5" y="15"/>
                                  <a:ext cx="0" cy="16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7" y="30"/>
                                  <a:ext cx="0" cy="16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4" y="15"/>
                                  <a:ext cx="0" cy="16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12592"/>
                                <a:ext cx="1745" cy="154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4" style="position:absolute;left:0;text-align:left;margin-left:85.7pt;margin-top:-43.65pt;width:136.9pt;height:815.35pt;z-index:251630592;mso-position-horizontal:right;mso-position-horizontal-relative:page" coordorigin="9211,-165" coordsize="3004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">
                <v:rect id="Rectangle 92" o:spid="_x0000_s1035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group id="Group 82" o:spid="_x0000_s1036" style="position:absolute;left:9211;top:-165;width:2679;height:16147" coordorigin="9201" coordsize="2679,1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_x0000_s1037" style="position:absolute;left:10080;width:1800;height:15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248cA&#10;AADaAAAADwAAAGRycy9kb3ducmV2LnhtbESPQUvDQBSE74L/YXmFXsRsLFU0dltswVLpqVEUb8/s&#10;axKbfRt21yTtr+8KgsdhZr5hZovBNKIj52vLCm6SFARxYXXNpYK31+frexA+IGtsLJOCI3lYzC8v&#10;Zphp2/OOujyUIkLYZ6igCqHNpPRFRQZ9Ylvi6O2tMxiidKXUDvsIN42cpOmdNFhzXKiwpVVFxSH/&#10;MQpOm4djfVi/X33l7ns7LZYvy+3Hp1Lj0fD0CCLQEP7Df+2NVnALv1fiD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NuPHAAAA2gAAAA8AAAAAAAAAAAAAAAAAmAIAAGRy&#10;cy9kb3ducmV2LnhtbFBLBQYAAAAABAAEAPUAAACMAwAAAAA=&#10;" filled="f" stroked="f">
                    <v:textbox style="layout-flow:vertical" inset="3.6pt,54pt,3.6pt,180pt">
                      <w:txbxContent>
                        <w:p w:rsidR="009A7CB2" w:rsidRPr="00974E66" w:rsidRDefault="00974E66" w:rsidP="00974E66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</w:pPr>
                          <w:r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>Pasjonat Wdzydzkiego Parku Krajobrazowego</w:t>
                          </w:r>
                          <w:r w:rsidR="003222EC"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9A7CB2" w:rsidRDefault="00E5678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575F6D" w:themeColor="text2"/>
                                <w:spacing w:val="20"/>
                              </w:rPr>
                              <w:id w:val="-101361138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4C99" w:rsidRPr="00974E66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>Regulamin</w:t>
                              </w:r>
                              <w:r w:rsidR="00974E66" w:rsidRPr="00974E66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 xml:space="preserve"> – Dzienniczek odznaki krajoznawczej</w:t>
                              </w:r>
                            </w:sdtContent>
                          </w:sdt>
                          <w:r w:rsidR="003222EC">
                            <w:rPr>
                              <w:color w:val="575F6D" w:themeColor="text2"/>
                              <w:spacing w:val="20"/>
                            </w:rPr>
                            <w:t xml:space="preserve"> </w:t>
                          </w:r>
                        </w:p>
                        <w:p w:rsidR="009A7CB2" w:rsidRDefault="009A7CB2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</w:p>
                      </w:txbxContent>
                    </v:textbox>
                  </v:rect>
                  <v:group id="Group 84" o:spid="_x0000_s1038" style="position:absolute;left:9201;top:15;width:2644;height:16132" coordorigin="9213,15" coordsize="2644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85" o:spid="_x0000_s1039" style="position:absolute;left:10024;top:15;width:1833;height:16132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AutoShape 86" o:spid="_x0000_s1040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6obsAAADaAAAADwAAAGRycy9kb3ducmV2LnhtbERPyw7BQBTdS/zD5ErsmLIQyhAhDSuP&#10;Yn/TudpG507TGdTfm4XE8uS8F6vWVOJFjSstKxgNIxDEmdUl5wqul2QwBeE8ssbKMin4kIPVsttZ&#10;YKztm8/0Sn0uQgi7GBUU3texlC4ryKAb2po4cHfbGPQBNrnUDb5DuKnkOIom0mDJoaHAmjYFZY/0&#10;aRT4ybaVp92Mb5ts6vThlhyvaaJUv9eu5yA8tf4v/rn3WkHYGq6EGyCX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kaXqhuwAAANoAAAAPAAAAAAAAAAAAAAAAAKECAABk&#10;cnMvZG93bnJldi54bWxQSwUGAAAAAAQABAD5AAAAiQMAAAAA&#10;" strokecolor="black [3213]" strokeweight="1pt"/>
                      <v:shape id="AutoShape 87" o:spid="_x0000_s1041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C38sMAAADaAAAADwAAAGRycy9kb3ducmV2LnhtbESPQYvCMBSE74L/ITzBi2iqB9FqFJVd&#10;2HURtApeH82zLTYvpcna7r83C4LHYWa+YZbr1pTiQbUrLCsYjyIQxKnVBWcKLufP4QyE88gaS8uk&#10;4I8crFfdzhJjbRs+0SPxmQgQdjEqyL2vYildmpNBN7IVcfButjbog6wzqWtsAtyUchJFU2mw4LCQ&#10;Y0W7nNJ78msUmMv+sJWD7/Nxw0nbDK736Q9+KNXvtZsFCE+tf4df7S+tYA7/V8IN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At/LDAAAA2gAAAA8AAAAAAAAAAAAA&#10;AAAAoQIAAGRycy9kb3ducmV2LnhtbFBLBQYAAAAABAAEAPkAAACRAwAAAAA=&#10;" strokecolor="black [3213]" strokeweight="2.25pt"/>
                      <v:shape id="AutoShape 88" o:spid="_x0000_s1042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MOcMAAADbAAAADwAAAGRycy9kb3ducmV2LnhtbESPQW/CMAyF75P2HyJP2g3ScaigI6Cp&#10;U7WdGBS4W43XVmucqglt9+/xYdJutt7ze5+3+9l1aqQhtJ4NvCwTUMSVty3XBi7nYrEGFSKyxc4z&#10;GfilAPvd48MWM+snPtFYxlpJCIcMDTQx9pnWoWrIYVj6nli0bz84jLIOtbYDThLuOr1KklQ7bFka&#10;Guwpb6j6KW/OQEzfZ3382PA1r9bBHq7F16UsjHl+mt9eQUWa47/57/rTCr7Qyy8ygN7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MDDnDAAAA2wAAAA8AAAAAAAAAAAAA&#10;AAAAoQIAAGRycy9kb3ducmV2LnhtbFBLBQYAAAAABAAEAPkAAACRAwAAAAA=&#10;" strokecolor="black [3213]" strokeweight="1pt"/>
                    </v:group>
                    <v:oval id="Oval 89" o:spid="_x0000_s1043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x/78A&#10;AADbAAAADwAAAGRycy9kb3ducmV2LnhtbERPS4vCMBC+C/sfwix409QHol2jLCs+juruwePQjG3Y&#10;ZlKa2NZ/bwTB23x8z1muO1uKhmpvHCsYDRMQxJnThnMFf7/bwRyED8gaS8ek4E4e1quP3hJT7Vo+&#10;UXMOuYgh7FNUUIRQpVL6rCCLfugq4shdXW0xRFjnUtfYxnBbynGSzKRFw7GhwIp+Csr+zzer4Lhn&#10;U+0mfnG5HkyD001eem6V6n92318gAnXhLX65DzrOH8Hzl3i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XH/vwAAANsAAAAPAAAAAAAAAAAAAAAAAJgCAABkcnMvZG93bnJl&#10;di54bWxQSwUGAAAAAAQABAD1AAAAhAMAAAAA&#10;" fillcolor="white [3212]" strokecolor="black [3213]" strokeweight="3pt">
                      <v:stroke linestyle="thinThin"/>
                    </v:oval>
                  </v:group>
                </v:group>
                <w10:wrap anchorx="page"/>
              </v:group>
            </w:pict>
          </mc:Fallback>
        </mc:AlternateContent>
      </w:r>
      <w:r w:rsidRPr="00184E7C">
        <w:rPr>
          <w:b/>
          <w:color w:val="595C62" w:themeColor="accent6" w:themeShade="BF"/>
          <w:sz w:val="28"/>
          <w:szCs w:val="28"/>
        </w:rPr>
        <w:t>O</w:t>
      </w:r>
      <w:r w:rsidRPr="00184E7C">
        <w:rPr>
          <w:color w:val="595C62" w:themeColor="accent6" w:themeShade="BF"/>
          <w:sz w:val="28"/>
          <w:szCs w:val="28"/>
        </w:rPr>
        <w:t xml:space="preserve">dznaka krajoznawcza „Pasjonat Wdzydzkiego Parku Krajobrazowego” </w:t>
      </w:r>
      <w:r w:rsidRPr="00184E7C">
        <w:rPr>
          <w:color w:val="595C62" w:themeColor="accent6" w:themeShade="BF"/>
          <w:sz w:val="28"/>
          <w:szCs w:val="28"/>
        </w:rPr>
        <w:br/>
      </w:r>
      <w:r w:rsidRPr="00184E7C">
        <w:rPr>
          <w:b/>
          <w:smallCaps/>
          <w:color w:val="595C62" w:themeColor="accent6" w:themeShade="BF"/>
          <w:sz w:val="28"/>
          <w:szCs w:val="28"/>
        </w:rPr>
        <w:t>stopień brązowy</w:t>
      </w:r>
    </w:p>
    <w:p w:rsidR="005C7AA2" w:rsidRPr="00184E7C" w:rsidRDefault="005C7AA2" w:rsidP="005C7AA2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9A7CB2" w:rsidRPr="00184E7C" w:rsidRDefault="005C7AA2">
      <w:pPr>
        <w:rPr>
          <w:color w:val="595C62" w:themeColor="accent6" w:themeShade="BF"/>
          <w:sz w:val="28"/>
          <w:szCs w:val="28"/>
        </w:rPr>
      </w:pPr>
      <w:r w:rsidRPr="00184E7C">
        <w:rPr>
          <w:color w:val="595C62" w:themeColor="accent6" w:themeShade="BF"/>
          <w:sz w:val="28"/>
          <w:szCs w:val="28"/>
        </w:rPr>
        <w:t>Do zdobycia odznaki wymagane jest:</w:t>
      </w:r>
    </w:p>
    <w:p w:rsidR="009A7CB2" w:rsidRPr="00184E7C" w:rsidRDefault="00E01CFD" w:rsidP="005C7AA2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posOffset>746760</wp:posOffset>
                </wp:positionH>
                <wp:positionV relativeFrom="paragraph">
                  <wp:posOffset>22934</wp:posOffset>
                </wp:positionV>
                <wp:extent cx="3705727" cy="1900989"/>
                <wp:effectExtent l="0" t="0" r="28575" b="23495"/>
                <wp:wrapNone/>
                <wp:docPr id="13" name="Prostokąt z rogami zaokrąglonymi po przekątnej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F565" id="Prostokąt z rogami zaokrąglonymi po przekątnej 13" o:spid="_x0000_s1026" style="position:absolute;margin-left:58.8pt;margin-top:1.8pt;width:291.8pt;height:149.7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5C7AA2" w:rsidRPr="00184E7C" w:rsidRDefault="00F21D45" w:rsidP="005C7AA2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451F0D" wp14:editId="0AC4F6C4">
                <wp:simplePos x="0" y="0"/>
                <wp:positionH relativeFrom="column">
                  <wp:posOffset>1023582</wp:posOffset>
                </wp:positionH>
                <wp:positionV relativeFrom="paragraph">
                  <wp:posOffset>22320</wp:posOffset>
                </wp:positionV>
                <wp:extent cx="3168015" cy="1233170"/>
                <wp:effectExtent l="0" t="0" r="0" b="5080"/>
                <wp:wrapNone/>
                <wp:docPr id="155" name="Pole tekstow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45" w:rsidRPr="00F326FF" w:rsidRDefault="00F21D45" w:rsidP="00F21D45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3 ZDJĘCIA NA TRASIE SZLAKU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51F0D" id="_x0000_t202" coordsize="21600,21600" o:spt="202" path="m,l,21600r21600,l21600,xe">
                <v:stroke joinstyle="miter"/>
                <v:path gradientshapeok="t" o:connecttype="rect"/>
              </v:shapetype>
              <v:shape id="Pole tekstowe 155" o:spid="_x0000_s1044" type="#_x0000_t202" style="position:absolute;margin-left:80.6pt;margin-top:1.75pt;width:249.45pt;height:9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" filled="f" stroked="f" strokeweight=".5pt">
                <v:textbox>
                  <w:txbxContent>
                    <w:p w:rsidR="00F21D45" w:rsidRPr="00F326FF" w:rsidRDefault="00F21D45" w:rsidP="00F21D45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3 ZDJĘCIA NA TRASIE SZLAKU</w:t>
                      </w:r>
                    </w:p>
                  </w:txbxContent>
                </v:textbox>
              </v:shape>
            </w:pict>
          </mc:Fallback>
        </mc:AlternateContent>
      </w:r>
    </w:p>
    <w:p w:rsidR="009A7CB2" w:rsidRPr="00184E7C" w:rsidRDefault="009A7CB2">
      <w:pPr>
        <w:rPr>
          <w:color w:val="595C62" w:themeColor="accent6" w:themeShade="BF"/>
        </w:rPr>
      </w:pPr>
    </w:p>
    <w:p w:rsidR="00E01CFD" w:rsidRPr="00184E7C" w:rsidRDefault="00E01CFD">
      <w:pPr>
        <w:rPr>
          <w:color w:val="595C62" w:themeColor="accent6" w:themeShade="BF"/>
        </w:rPr>
      </w:pPr>
    </w:p>
    <w:p w:rsidR="00E01CFD" w:rsidRPr="00184E7C" w:rsidRDefault="00E01CFD">
      <w:pPr>
        <w:rPr>
          <w:color w:val="595C62" w:themeColor="accent6" w:themeShade="BF"/>
        </w:rPr>
      </w:pPr>
    </w:p>
    <w:p w:rsidR="00E01CFD" w:rsidRPr="00184E7C" w:rsidRDefault="00E01CFD">
      <w:pPr>
        <w:rPr>
          <w:color w:val="595C62" w:themeColor="accent6" w:themeShade="BF"/>
        </w:rPr>
      </w:pPr>
    </w:p>
    <w:p w:rsidR="00E01CFD" w:rsidRPr="00184E7C" w:rsidRDefault="00E01CFD">
      <w:pPr>
        <w:rPr>
          <w:color w:val="595C62" w:themeColor="accent6" w:themeShade="BF"/>
        </w:rPr>
      </w:pPr>
    </w:p>
    <w:p w:rsidR="00E01CFD" w:rsidRPr="00184E7C" w:rsidRDefault="003679BA" w:rsidP="00184E7C">
      <w:pPr>
        <w:ind w:left="567" w:right="2409" w:hanging="142"/>
        <w:jc w:val="center"/>
        <w:rPr>
          <w:color w:val="595C62" w:themeColor="accent6" w:themeShade="BF"/>
          <w:sz w:val="24"/>
          <w:szCs w:val="24"/>
        </w:rPr>
      </w:pPr>
      <w:r w:rsidRPr="00184E7C">
        <w:rPr>
          <w:color w:val="595C62" w:themeColor="accent6" w:themeShade="BF"/>
          <w:sz w:val="24"/>
          <w:szCs w:val="24"/>
        </w:rPr>
        <w:t xml:space="preserve">1. </w:t>
      </w:r>
      <w:r w:rsidR="00E01CFD" w:rsidRPr="00184E7C">
        <w:rPr>
          <w:color w:val="595C62" w:themeColor="accent6" w:themeShade="BF"/>
          <w:sz w:val="24"/>
          <w:szCs w:val="24"/>
        </w:rPr>
        <w:t>Przejechanie rowerem szlaku „Dookoła Jezior Wdzydzkich”- długość 48,5km, oznaczy kolorem zielonym</w:t>
      </w:r>
    </w:p>
    <w:p w:rsidR="00E01CFD" w:rsidRPr="00184E7C" w:rsidRDefault="005C7AA2" w:rsidP="00E01CFD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5697592" wp14:editId="09D01AFD">
                <wp:simplePos x="0" y="0"/>
                <wp:positionH relativeFrom="margin">
                  <wp:posOffset>754218</wp:posOffset>
                </wp:positionH>
                <wp:positionV relativeFrom="paragraph">
                  <wp:posOffset>15846</wp:posOffset>
                </wp:positionV>
                <wp:extent cx="3705727" cy="1900989"/>
                <wp:effectExtent l="0" t="0" r="28575" b="23495"/>
                <wp:wrapNone/>
                <wp:docPr id="14" name="Prostokąt z rogami zaokrąglonymi po przekątnej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4EA6" id="Prostokąt z rogami zaokrąglonymi po przekątnej 14" o:spid="_x0000_s1026" style="position:absolute;margin-left:59.4pt;margin-top:1.25pt;width:291.8pt;height:149.7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E01CFD" w:rsidRPr="00184E7C" w:rsidRDefault="005C7AA2" w:rsidP="00E01CFD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2540</wp:posOffset>
                </wp:positionV>
                <wp:extent cx="3168015" cy="1233170"/>
                <wp:effectExtent l="0" t="0" r="0" b="508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FD" w:rsidRPr="00F326FF" w:rsidRDefault="00E01CFD" w:rsidP="00E01CFD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 w:rsidRPr="00F326FF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NA TLE KOŚCIOŁA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" o:spid="_x0000_s1045" type="#_x0000_t202" style="position:absolute;left:0;text-align:left;margin-left:80.55pt;margin-top:.2pt;width:249.45pt;height:97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" filled="f" stroked="f" strokeweight=".5pt">
                <v:textbox>
                  <w:txbxContent>
                    <w:p w:rsidR="00E01CFD" w:rsidRPr="00F326FF" w:rsidRDefault="00E01CFD" w:rsidP="00E01CFD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 w:rsidRPr="00F326FF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NA TLE KOŚCIOŁA</w:t>
                      </w:r>
                    </w:p>
                  </w:txbxContent>
                </v:textbox>
              </v:shape>
            </w:pict>
          </mc:Fallback>
        </mc:AlternateContent>
      </w: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4126AB" w:rsidP="004C69BB">
      <w:pPr>
        <w:ind w:left="709" w:right="2551" w:hanging="142"/>
        <w:rPr>
          <w:color w:val="595C62" w:themeColor="accent6" w:themeShade="BF"/>
          <w:sz w:val="24"/>
          <w:szCs w:val="24"/>
        </w:rPr>
      </w:pPr>
      <w:r w:rsidRPr="00184E7C">
        <w:rPr>
          <w:color w:val="595C62" w:themeColor="accent6" w:themeShade="BF"/>
          <w:sz w:val="24"/>
          <w:szCs w:val="24"/>
        </w:rPr>
        <w:t xml:space="preserve">2. </w:t>
      </w:r>
      <w:r w:rsidR="00D72CBB">
        <w:rPr>
          <w:color w:val="595C62" w:themeColor="accent6" w:themeShade="BF"/>
          <w:sz w:val="24"/>
          <w:szCs w:val="24"/>
        </w:rPr>
        <w:t>Zwiedzenie</w:t>
      </w:r>
      <w:r w:rsidR="00F21D45" w:rsidRPr="00184E7C">
        <w:rPr>
          <w:color w:val="595C62" w:themeColor="accent6" w:themeShade="BF"/>
          <w:sz w:val="24"/>
          <w:szCs w:val="24"/>
        </w:rPr>
        <w:t xml:space="preserve"> </w:t>
      </w:r>
      <w:r w:rsidR="00DB4C99" w:rsidRPr="00184E7C">
        <w:rPr>
          <w:color w:val="595C62" w:themeColor="accent6" w:themeShade="BF"/>
          <w:sz w:val="24"/>
          <w:szCs w:val="24"/>
        </w:rPr>
        <w:t>kościoła</w:t>
      </w:r>
      <w:r w:rsidR="00E01CFD" w:rsidRPr="00184E7C">
        <w:rPr>
          <w:color w:val="595C62" w:themeColor="accent6" w:themeShade="BF"/>
          <w:sz w:val="24"/>
          <w:szCs w:val="24"/>
        </w:rPr>
        <w:t xml:space="preserve"> pw. Św. Mikołaja</w:t>
      </w:r>
      <w:r w:rsidR="00F21D45" w:rsidRPr="00184E7C">
        <w:rPr>
          <w:color w:val="595C62" w:themeColor="accent6" w:themeShade="BF"/>
          <w:sz w:val="24"/>
          <w:szCs w:val="24"/>
        </w:rPr>
        <w:t xml:space="preserve"> w Wielu</w:t>
      </w: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BADE462" wp14:editId="291F2D6A">
                <wp:simplePos x="0" y="0"/>
                <wp:positionH relativeFrom="margin">
                  <wp:posOffset>754868</wp:posOffset>
                </wp:positionH>
                <wp:positionV relativeFrom="paragraph">
                  <wp:posOffset>190914</wp:posOffset>
                </wp:positionV>
                <wp:extent cx="3705727" cy="1900989"/>
                <wp:effectExtent l="0" t="0" r="28575" b="23495"/>
                <wp:wrapNone/>
                <wp:docPr id="15" name="Prostokąt z rogami zaokrąglonymi po przekątnej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DD82" id="Prostokąt z rogami zaokrąglonymi po przekątnej 15" o:spid="_x0000_s1026" style="position:absolute;margin-left:59.45pt;margin-top:15.05pt;width:291.8pt;height:149.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86BA37" wp14:editId="60A285DA">
                <wp:simplePos x="0" y="0"/>
                <wp:positionH relativeFrom="column">
                  <wp:posOffset>1010093</wp:posOffset>
                </wp:positionH>
                <wp:positionV relativeFrom="paragraph">
                  <wp:posOffset>260631</wp:posOffset>
                </wp:positionV>
                <wp:extent cx="3168502" cy="1233377"/>
                <wp:effectExtent l="0" t="0" r="0" b="508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12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FD" w:rsidRPr="00F326FF" w:rsidRDefault="00E01CFD" w:rsidP="00E01CFD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 w:rsidRPr="00F326FF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PRZY TABLICY INFORMACYJNEJ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6BA37" id="Pole tekstowe 17" o:spid="_x0000_s1046" type="#_x0000_t202" style="position:absolute;left:0;text-align:left;margin-left:79.55pt;margin-top:20.5pt;width:249.5pt;height:97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" filled="f" stroked="f" strokeweight=".5pt">
                <v:textbox>
                  <w:txbxContent>
                    <w:p w:rsidR="00E01CFD" w:rsidRPr="00F326FF" w:rsidRDefault="00E01CFD" w:rsidP="00E01CFD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 w:rsidRPr="00F326FF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PRZY TABLICY INFORMACYJNEJ</w:t>
                      </w:r>
                    </w:p>
                  </w:txbxContent>
                </v:textbox>
              </v:shape>
            </w:pict>
          </mc:Fallback>
        </mc:AlternateContent>
      </w: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04733A" w:rsidP="00E01CFD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32992" behindDoc="0" locked="0" layoutInCell="1" allowOverlap="1" wp14:anchorId="5906F511" wp14:editId="7AF4710D">
            <wp:simplePos x="0" y="0"/>
            <wp:positionH relativeFrom="column">
              <wp:posOffset>4981046</wp:posOffset>
            </wp:positionH>
            <wp:positionV relativeFrom="paragraph">
              <wp:posOffset>8846</wp:posOffset>
            </wp:positionV>
            <wp:extent cx="1241946" cy="1180362"/>
            <wp:effectExtent l="0" t="0" r="0" b="1270"/>
            <wp:wrapNone/>
            <wp:docPr id="145" name="Picture 7" descr="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1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E01CFD" w:rsidRPr="00184E7C" w:rsidRDefault="00E01CFD" w:rsidP="00E01CFD">
      <w:pPr>
        <w:ind w:left="142" w:right="1842" w:hanging="142"/>
        <w:rPr>
          <w:color w:val="595C62" w:themeColor="accent6" w:themeShade="BF"/>
        </w:rPr>
      </w:pPr>
    </w:p>
    <w:p w:rsidR="004126AB" w:rsidRPr="00184E7C" w:rsidRDefault="004126AB" w:rsidP="00E01CFD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4126AB" w:rsidP="004C69BB">
      <w:pPr>
        <w:ind w:left="709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3.</w:t>
      </w:r>
      <w:r w:rsidR="00683101">
        <w:rPr>
          <w:color w:val="595C62" w:themeColor="accent6" w:themeShade="BF"/>
          <w:sz w:val="24"/>
          <w:szCs w:val="24"/>
        </w:rPr>
        <w:t xml:space="preserve"> Zarejestrowanie wizyty na</w:t>
      </w:r>
      <w:r w:rsidR="00F21D45" w:rsidRPr="004C69BB">
        <w:rPr>
          <w:color w:val="595C62" w:themeColor="accent6" w:themeShade="BF"/>
          <w:sz w:val="24"/>
          <w:szCs w:val="24"/>
        </w:rPr>
        <w:t xml:space="preserve"> </w:t>
      </w:r>
      <w:r w:rsidR="00DB4C99" w:rsidRPr="004C69BB">
        <w:rPr>
          <w:color w:val="595C62" w:themeColor="accent6" w:themeShade="BF"/>
          <w:sz w:val="24"/>
          <w:szCs w:val="24"/>
        </w:rPr>
        <w:t>użytku</w:t>
      </w:r>
      <w:r w:rsidR="007632E0">
        <w:rPr>
          <w:color w:val="595C62" w:themeColor="accent6" w:themeShade="BF"/>
          <w:sz w:val="24"/>
          <w:szCs w:val="24"/>
        </w:rPr>
        <w:t xml:space="preserve"> ekologicznym</w:t>
      </w:r>
      <w:r w:rsidR="00E01CFD" w:rsidRPr="004C69BB">
        <w:rPr>
          <w:color w:val="595C62" w:themeColor="accent6" w:themeShade="BF"/>
          <w:sz w:val="24"/>
          <w:szCs w:val="24"/>
        </w:rPr>
        <w:t xml:space="preserve"> „Przerębska Huta”</w:t>
      </w:r>
    </w:p>
    <w:p w:rsidR="00F326FF" w:rsidRPr="00184E7C" w:rsidRDefault="00F326FF">
      <w:pPr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br w:type="page"/>
      </w:r>
    </w:p>
    <w:p w:rsidR="00F326FF" w:rsidRPr="00184E7C" w:rsidRDefault="00481488" w:rsidP="00481488">
      <w:pPr>
        <w:ind w:left="1134" w:right="-426"/>
        <w:jc w:val="center"/>
        <w:rPr>
          <w:b/>
          <w:smallCaps/>
          <w:color w:val="595C62" w:themeColor="accent6" w:themeShade="BF"/>
          <w:sz w:val="28"/>
          <w:szCs w:val="28"/>
        </w:rPr>
      </w:pPr>
      <w:r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-384983</wp:posOffset>
                </wp:positionH>
                <wp:positionV relativeFrom="paragraph">
                  <wp:posOffset>-2369987</wp:posOffset>
                </wp:positionV>
                <wp:extent cx="1041692" cy="10057765"/>
                <wp:effectExtent l="0" t="0" r="6350" b="0"/>
                <wp:wrapNone/>
                <wp:docPr id="3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041692" cy="1005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6FF" w:rsidRPr="00974E66" w:rsidRDefault="00092BBD" w:rsidP="00F326FF">
                            <w:pPr>
                              <w:spacing w:before="240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Pasjonat </w:t>
                            </w:r>
                            <w:r w:rsidR="00F326FF" w:rsidRPr="00974E66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 Wdzydzkiego Parku Krajorazowego </w:t>
                            </w:r>
                          </w:p>
                          <w:p w:rsidR="00F326FF" w:rsidRDefault="008A161D" w:rsidP="00F326FF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id w:val="-118874823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B4C99">
                                  <w:rPr>
                                    <w:smallCaps/>
                                    <w:color w:val="575F6D" w:themeColor="text2"/>
                                    <w:spacing w:val="20"/>
                                  </w:rPr>
                                  <w:t>Regulamin</w:t>
                                </w:r>
                                <w:r w:rsidR="00F326FF">
                                  <w:rPr>
                                    <w:smallCaps/>
                                    <w:color w:val="575F6D" w:themeColor="text2"/>
                                    <w:spacing w:val="20"/>
                                  </w:rPr>
                                  <w:t xml:space="preserve"> – Dzienniczek odznaki krajoznawczej</w:t>
                                </w:r>
                              </w:sdtContent>
                            </w:sdt>
                            <w:r w:rsidR="00F326FF">
                              <w:rPr>
                                <w:color w:val="575F6D" w:themeColor="text2"/>
                                <w:spacing w:val="20"/>
                              </w:rPr>
                              <w:t xml:space="preserve"> </w:t>
                            </w:r>
                          </w:p>
                          <w:p w:rsidR="00F326FF" w:rsidRDefault="00F326FF" w:rsidP="00F326FF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vert" wrap="square" lIns="45720" tIns="685800" rIns="45720" bIns="228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47" style="position:absolute;left:0;text-align:left;margin-left:-30.3pt;margin-top:-186.6pt;width:82pt;height:791.95pt;rotation:180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" filled="f" stroked="f">
                <v:textbox style="layout-flow:vertical" inset="3.6pt,54pt,3.6pt,180pt">
                  <w:txbxContent>
                    <w:p w:rsidR="00F326FF" w:rsidRPr="00974E66" w:rsidRDefault="00092BBD" w:rsidP="00F326FF">
                      <w:pPr>
                        <w:spacing w:before="240"/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Pasjonat </w:t>
                      </w:r>
                      <w:r w:rsidR="00F326FF" w:rsidRPr="00974E66"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 Wdzydzkiego Parku Krajorazowego </w:t>
                      </w:r>
                    </w:p>
                    <w:p w:rsidR="00F326FF" w:rsidRDefault="00E5678F" w:rsidP="00F326FF">
                      <w:pPr>
                        <w:rPr>
                          <w:color w:val="575F6D" w:themeColor="text2"/>
                          <w:spacing w:val="20"/>
                        </w:rPr>
                      </w:pPr>
                      <w:sdt>
                        <w:sdtPr>
                          <w:rPr>
                            <w:smallCaps/>
                            <w:color w:val="575F6D" w:themeColor="text2"/>
                            <w:spacing w:val="20"/>
                          </w:rPr>
                          <w:id w:val="-118874823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DB4C99">
                            <w:rPr>
                              <w:smallCaps/>
                              <w:color w:val="575F6D" w:themeColor="text2"/>
                              <w:spacing w:val="20"/>
                            </w:rPr>
                            <w:t>Regulamin</w:t>
                          </w:r>
                          <w:r w:rsidR="00F326FF">
                            <w:rPr>
                              <w:smallCaps/>
                              <w:color w:val="575F6D" w:themeColor="text2"/>
                              <w:spacing w:val="20"/>
                            </w:rPr>
                            <w:t xml:space="preserve"> – Dzienniczek odznaki krajoznawczej</w:t>
                          </w:r>
                        </w:sdtContent>
                      </w:sdt>
                      <w:r w:rsidR="00F326FF">
                        <w:rPr>
                          <w:color w:val="575F6D" w:themeColor="text2"/>
                          <w:spacing w:val="20"/>
                        </w:rPr>
                        <w:t xml:space="preserve"> </w:t>
                      </w:r>
                    </w:p>
                    <w:p w:rsidR="00F326FF" w:rsidRDefault="00F326FF" w:rsidP="00F326FF">
                      <w:pPr>
                        <w:rPr>
                          <w:color w:val="575F6D" w:themeColor="text2"/>
                          <w:spacing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595C62" w:themeColor="accent6" w:themeShade="BF"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-455395</wp:posOffset>
                </wp:positionH>
                <wp:positionV relativeFrom="paragraph">
                  <wp:posOffset>-631457</wp:posOffset>
                </wp:positionV>
                <wp:extent cx="1060790" cy="10243820"/>
                <wp:effectExtent l="19050" t="0" r="25400" b="24130"/>
                <wp:wrapNone/>
                <wp:docPr id="3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060790" cy="10243820"/>
                          <a:chOff x="9964" y="15"/>
                          <a:chExt cx="1833" cy="16132"/>
                        </a:xfrm>
                      </wpg:grpSpPr>
                      <wps:wsp>
                        <wps:cNvPr id="38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1685" y="15"/>
                            <a:ext cx="0" cy="161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1797" y="30"/>
                            <a:ext cx="0" cy="160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9964" y="15"/>
                            <a:ext cx="0" cy="161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1EA62" id="Group 85" o:spid="_x0000_s1026" style="position:absolute;margin-left:-35.85pt;margin-top:-49.7pt;width:83.55pt;height:806.6pt;rotation:180;z-index:251653120" coordorigin="9964,15" coordsize="1833,1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">
                <v:shape id="AutoShape 86" o:spid="_x0000_s1027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cX8AAAADbAAAADwAAAGRycy9kb3ducmV2LnhtbERPTWuDQBC9F/Iflgn01qxJQ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PXF/AAAAA2wAAAA8AAAAAAAAAAAAAAAAA&#10;oQIAAGRycy9kb3ducmV2LnhtbFBLBQYAAAAABAAEAPkAAACOAwAAAAA=&#10;" strokecolor="black [3213]" strokeweight="1pt"/>
                <v:shape id="AutoShape 87" o:spid="_x0000_s1028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aqsUAAADbAAAADwAAAGRycy9kb3ducmV2LnhtbESPQWvCQBSE74L/YXmCF6kbFcTGbETF&#10;gm0p2Cj0+sg+k2D2bchuTfrvu4WCx2FmvmGSTW9qcafWVZYVzKYRCOLc6ooLBZfzy9MKhPPIGmvL&#10;pOCHHGzS4SDBWNuOP+me+UIECLsYFZTeN7GULi/JoJvahjh4V9sa9EG2hdQtdgFuajmPoqU0WHFY&#10;KLGhfUn5Lfs2Cszl7WMnJ6/n05azvpt83ZbveFBqPOq3axCeev8I/7ePWsHi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1aqsUAAADbAAAADwAAAAAAAAAA&#10;AAAAAAChAgAAZHJzL2Rvd25yZXYueG1sUEsFBgAAAAAEAAQA+QAAAJMDAAAAAA==&#10;" strokecolor="black [3213]" strokeweight="2.25pt"/>
                <v:shape id="AutoShape 88" o:spid="_x0000_s1029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8jJM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/IyTAAAAA2wAAAA8AAAAAAAAAAAAAAAAA&#10;oQIAAGRycy9kb3ducmV2LnhtbFBLBQYAAAAABAAEAPkAAACOAwAAAAA=&#10;" strokecolor="black [3213]" strokeweight="1pt"/>
              </v:group>
            </w:pict>
          </mc:Fallback>
        </mc:AlternateContent>
      </w:r>
      <w:r w:rsidR="00092BBD">
        <w:rPr>
          <w:b/>
          <w:noProof/>
          <w:color w:val="595C62" w:themeColor="accent6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-782933</wp:posOffset>
                </wp:positionH>
                <wp:positionV relativeFrom="paragraph">
                  <wp:posOffset>-254810</wp:posOffset>
                </wp:positionV>
                <wp:extent cx="208358" cy="10250170"/>
                <wp:effectExtent l="0" t="0" r="1270" b="0"/>
                <wp:wrapNone/>
                <wp:docPr id="3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8358" cy="1025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C6EB2" id="Rectangle 92" o:spid="_x0000_s1026" style="position:absolute;margin-left:-61.65pt;margin-top:-20.05pt;width:16.4pt;height:807.1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" stroked="f"/>
            </w:pict>
          </mc:Fallback>
        </mc:AlternateContent>
      </w:r>
      <w:r w:rsidR="00F326FF" w:rsidRPr="00184E7C">
        <w:rPr>
          <w:b/>
          <w:color w:val="595C62" w:themeColor="accent6" w:themeShade="BF"/>
          <w:sz w:val="28"/>
          <w:szCs w:val="28"/>
        </w:rPr>
        <w:t>O</w:t>
      </w:r>
      <w:r w:rsidR="00F326FF" w:rsidRPr="00184E7C">
        <w:rPr>
          <w:color w:val="595C62" w:themeColor="accent6" w:themeShade="BF"/>
          <w:sz w:val="28"/>
          <w:szCs w:val="28"/>
        </w:rPr>
        <w:t xml:space="preserve">dznaka krajoznawcza „Pasjonat Wdzydzkiego Parku </w:t>
      </w:r>
      <w:r>
        <w:rPr>
          <w:color w:val="595C62" w:themeColor="accent6" w:themeShade="BF"/>
          <w:sz w:val="28"/>
          <w:szCs w:val="28"/>
        </w:rPr>
        <w:t>K</w:t>
      </w:r>
      <w:r w:rsidR="00F326FF" w:rsidRPr="00184E7C">
        <w:rPr>
          <w:color w:val="595C62" w:themeColor="accent6" w:themeShade="BF"/>
          <w:sz w:val="28"/>
          <w:szCs w:val="28"/>
        </w:rPr>
        <w:t xml:space="preserve">rajobrazowego” </w:t>
      </w:r>
      <w:r w:rsidR="00F326FF" w:rsidRPr="00184E7C">
        <w:rPr>
          <w:color w:val="595C62" w:themeColor="accent6" w:themeShade="BF"/>
          <w:sz w:val="28"/>
          <w:szCs w:val="28"/>
        </w:rPr>
        <w:br/>
      </w:r>
      <w:r w:rsidR="00F326FF" w:rsidRPr="00184E7C">
        <w:rPr>
          <w:b/>
          <w:smallCaps/>
          <w:color w:val="595C62" w:themeColor="accent6" w:themeShade="BF"/>
          <w:sz w:val="28"/>
          <w:szCs w:val="28"/>
        </w:rPr>
        <w:t>stopień brązowy</w:t>
      </w:r>
    </w:p>
    <w:p w:rsidR="00F326FF" w:rsidRPr="00184E7C" w:rsidRDefault="00F326FF" w:rsidP="00092BBD">
      <w:pPr>
        <w:ind w:left="1134" w:right="141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481488">
      <w:pPr>
        <w:ind w:left="1701" w:right="141"/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</w:t>
      </w:r>
      <w:r w:rsidR="00F21D45" w:rsidRPr="004C69BB">
        <w:rPr>
          <w:color w:val="595C62" w:themeColor="accent6" w:themeShade="BF"/>
          <w:sz w:val="28"/>
          <w:szCs w:val="28"/>
        </w:rPr>
        <w:t xml:space="preserve"> odwiedzenie</w:t>
      </w:r>
      <w:r w:rsidRPr="004C69BB">
        <w:rPr>
          <w:color w:val="595C62" w:themeColor="accent6" w:themeShade="BF"/>
          <w:sz w:val="28"/>
          <w:szCs w:val="28"/>
        </w:rPr>
        <w:t>:</w:t>
      </w:r>
    </w:p>
    <w:p w:rsidR="00F326FF" w:rsidRPr="00184E7C" w:rsidRDefault="00481488" w:rsidP="00481488">
      <w:pPr>
        <w:ind w:left="1701" w:right="141"/>
        <w:rPr>
          <w:color w:val="595C62" w:themeColor="accent6" w:themeShade="BF"/>
        </w:rPr>
      </w:pPr>
      <w:r>
        <w:rPr>
          <w:noProof/>
          <w:color w:val="595C62" w:themeColor="accent6" w:themeShade="BF"/>
          <w:lang w:eastAsia="pl-P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2288409</wp:posOffset>
                </wp:positionH>
                <wp:positionV relativeFrom="paragraph">
                  <wp:posOffset>25400</wp:posOffset>
                </wp:positionV>
                <wp:extent cx="3705727" cy="1900989"/>
                <wp:effectExtent l="0" t="0" r="28575" b="23495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727" cy="1900989"/>
                          <a:chOff x="0" y="0"/>
                          <a:chExt cx="3705727" cy="1900989"/>
                        </a:xfrm>
                      </wpg:grpSpPr>
                      <wps:wsp>
                        <wps:cNvPr id="42" name="Prostokąt z rogami zaokrąglonymi po przekątnej 42"/>
                        <wps:cNvSpPr/>
                        <wps:spPr>
                          <a:xfrm>
                            <a:off x="0" y="0"/>
                            <a:ext cx="3705727" cy="1900989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Pole tekstowe 138"/>
                        <wps:cNvSpPr txBox="1"/>
                        <wps:spPr>
                          <a:xfrm>
                            <a:off x="240631" y="288758"/>
                            <a:ext cx="3168015" cy="1233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6AB" w:rsidRPr="00F326FF" w:rsidRDefault="000B7E6F" w:rsidP="004126AB">
                              <w:pPr>
                                <w:jc w:val="center"/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  <w:t>ZDJĘCIE</w:t>
                              </w:r>
                              <w:r w:rsidR="00BC5619"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  <w:t xml:space="preserve"> NA</w:t>
                              </w:r>
                              <w:r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  <w:t xml:space="preserve"> TLE BUDYNKU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1" o:spid="_x0000_s1048" style="position:absolute;left:0;text-align:left;margin-left:180.2pt;margin-top:2pt;width:291.8pt;height:149.7pt;z-index:251714560;mso-position-horizontal-relative:page" coordsize="37057,1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">
                <v:shape id="Prostokąt z rogami zaokrąglonymi po przekątnej 42" o:spid="_x0000_s1049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lDMAA&#10;AADbAAAADwAAAGRycy9kb3ducmV2LnhtbESP0YrCMBRE3xf8h3AF39ZUEVmqUURRRFDY6gdcmmtb&#10;bG5KEzX69UYQfBxm5gwznQdTixu1rrKsYNBPQBDnVldcKDgd179/IJxH1lhbJgUPcjCfdX6mmGp7&#10;53+6Zb4QEcIuRQWl900qpctLMuj6tiGO3tm2Bn2UbSF1i/cIN7UcJslYGqw4LpTY0LKk/JJdjYId&#10;jw9Pl+v9ytWP44LWwRaboFSvGxYTEJ6C/4Y/7a1WMBrC+0v8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rlDMAAAADbAAAADwAAAAAAAAAAAAAAAACYAgAAZHJzL2Rvd25y&#10;ZXYueG1sUEsFBgAAAAAEAAQA9QAAAIUDAAAAAA==&#10;" path="m316838,l3705727,r,l3705727,1584151v,174985,-141853,316838,-316838,316838l,1900989r,l,316838c,141853,141853,,316838,xe" fillcolor="white [3201]" strokecolor="#777c84 [3209]" strokeweight="2pt">
                  <v:path arrowok="t" o:connecttype="custom" o:connectlocs="316838,0;3705727,0;3705727,0;3705727,1584151;3388889,1900989;0,1900989;0,1900989;0,316838;31683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38" o:spid="_x0000_s1050" type="#_x0000_t202" style="position:absolute;left:2406;top:2887;width:31680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4U8YA&#10;AADcAAAADwAAAGRycy9kb3ducmV2LnhtbESPT2vDMAzF74N+B6PBLqN19od1ZHXLKAxyyKXtKPQm&#10;Yi0OjeXU9tLs20+HwW4S7+m9n1abyfdqpJi6wAYeFgUo4ibYjlsDn4eP+SuolJEt9oHJwA8l2Kxn&#10;NyssbbjyjsZ9bpWEcCrRgMt5KLVOjSOPaREGYtG+QvSYZY2tthGvEu57/VgUL9pjx9LgcKCto+a8&#10;//YGxmP1bHejy/F+W1dFda4vy1NtzN3t9P4GKtOU/81/15UV/Ce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4U8YAAADcAAAADwAAAAAAAAAAAAAAAACYAgAAZHJz&#10;L2Rvd25yZXYueG1sUEsFBgAAAAAEAAQA9QAAAIsDAAAAAA==&#10;" filled="f" stroked="f" strokeweight=".5pt">
                  <v:textbox>
                    <w:txbxContent>
                      <w:p w:rsidR="004126AB" w:rsidRPr="00F326FF" w:rsidRDefault="000B7E6F" w:rsidP="004126AB">
                        <w:pPr>
                          <w:jc w:val="center"/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</w:pPr>
                        <w:r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  <w:t>ZDJĘCIE</w:t>
                        </w:r>
                        <w:r w:rsidR="00BC5619"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  <w:t xml:space="preserve"> NA</w:t>
                        </w:r>
                        <w:r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  <w:t xml:space="preserve"> TLE BUDYNKU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326FF" w:rsidRPr="00184E7C" w:rsidRDefault="00F326FF" w:rsidP="00481488">
      <w:pPr>
        <w:ind w:left="1701" w:right="141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/>
        <w:rPr>
          <w:color w:val="595C62" w:themeColor="accent6" w:themeShade="BF"/>
        </w:rPr>
      </w:pPr>
    </w:p>
    <w:p w:rsidR="00F326FF" w:rsidRPr="00184E7C" w:rsidRDefault="00481488" w:rsidP="00481488">
      <w:pPr>
        <w:ind w:left="1701" w:right="141"/>
        <w:rPr>
          <w:color w:val="595C62" w:themeColor="accent6" w:themeShade="BF"/>
        </w:rPr>
      </w:pPr>
      <w:r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8408670</wp:posOffset>
                </wp:positionH>
                <wp:positionV relativeFrom="paragraph">
                  <wp:posOffset>410845</wp:posOffset>
                </wp:positionV>
                <wp:extent cx="1009650" cy="979805"/>
                <wp:effectExtent l="19050" t="19050" r="19050" b="10795"/>
                <wp:wrapNone/>
                <wp:docPr id="41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9650" cy="979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2A4A3" id="Oval 89" o:spid="_x0000_s1026" style="position:absolute;margin-left:662.1pt;margin-top:32.35pt;width:79.5pt;height:77.15pt;rotation:18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" fillcolor="white [3212]" strokecolor="black [3213]" strokeweight="3pt">
                <v:stroke linestyle="thinThin"/>
              </v:oval>
            </w:pict>
          </mc:Fallback>
        </mc:AlternateContent>
      </w:r>
    </w:p>
    <w:p w:rsidR="00F326FF" w:rsidRPr="00184E7C" w:rsidRDefault="00F326FF" w:rsidP="00481488">
      <w:pPr>
        <w:ind w:left="1701" w:right="141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/>
        <w:rPr>
          <w:color w:val="595C62" w:themeColor="accent6" w:themeShade="BF"/>
        </w:rPr>
      </w:pPr>
    </w:p>
    <w:p w:rsidR="00F326FF" w:rsidRPr="004C69BB" w:rsidRDefault="004126AB" w:rsidP="00481488">
      <w:pPr>
        <w:ind w:left="1701" w:right="141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4. </w:t>
      </w:r>
      <w:r w:rsidR="000B7E6F" w:rsidRPr="004C69BB">
        <w:rPr>
          <w:color w:val="595C62" w:themeColor="accent6" w:themeShade="BF"/>
          <w:sz w:val="24"/>
          <w:szCs w:val="24"/>
        </w:rPr>
        <w:t>Zielonej Szkoły w Schodnie</w:t>
      </w:r>
    </w:p>
    <w:p w:rsidR="00F326FF" w:rsidRPr="00184E7C" w:rsidRDefault="00481488" w:rsidP="00481488">
      <w:pPr>
        <w:ind w:left="1701" w:right="141" w:hanging="142"/>
        <w:rPr>
          <w:color w:val="595C62" w:themeColor="accent6" w:themeShade="BF"/>
        </w:rPr>
      </w:pPr>
      <w:r>
        <w:rPr>
          <w:noProof/>
          <w:color w:val="595C62" w:themeColor="accent6" w:themeShade="BF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2244965</wp:posOffset>
                </wp:positionH>
                <wp:positionV relativeFrom="paragraph">
                  <wp:posOffset>8364</wp:posOffset>
                </wp:positionV>
                <wp:extent cx="3705727" cy="1900989"/>
                <wp:effectExtent l="0" t="0" r="28575" b="23495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727" cy="1900989"/>
                          <a:chOff x="0" y="0"/>
                          <a:chExt cx="3705727" cy="1900989"/>
                        </a:xfrm>
                      </wpg:grpSpPr>
                      <wps:wsp>
                        <wps:cNvPr id="43" name="Prostokąt z rogami zaokrąglonymi po przekątnej 43"/>
                        <wps:cNvSpPr/>
                        <wps:spPr>
                          <a:xfrm>
                            <a:off x="0" y="0"/>
                            <a:ext cx="3705727" cy="1900989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44"/>
                        <wps:cNvSpPr txBox="1"/>
                        <wps:spPr>
                          <a:xfrm>
                            <a:off x="264694" y="288758"/>
                            <a:ext cx="3168015" cy="1233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6FF" w:rsidRPr="00F326FF" w:rsidRDefault="004126AB" w:rsidP="00F326FF">
                              <w:pPr>
                                <w:jc w:val="center"/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DB0B5" w:themeColor="accent6" w:themeTint="99"/>
                                  <w:sz w:val="24"/>
                                  <w:szCs w:val="24"/>
                                </w:rPr>
                                <w:t>ZDJĘCIE NA TLE TABLICY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5" o:spid="_x0000_s1051" style="position:absolute;left:0;text-align:left;margin-left:176.75pt;margin-top:.65pt;width:291.8pt;height:149.7pt;z-index:251659264;mso-position-horizontal-relative:page" coordsize="37057,1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">
                <v:shape id="Prostokąt z rogami zaokrąglonymi po przekątnej 43" o:spid="_x0000_s1052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Al8EA&#10;AADbAAAADwAAAGRycy9kb3ducmV2LnhtbESP3YrCMBSE7wXfIRzBO039QaRrFFEUERTUfYBDc7Yt&#10;25yUJmr06Y0geDnMzDfMbBFMJW7UuNKygkE/AUGcWV1yruD3sulNQTiPrLGyTAoe5GAxb7dmmGp7&#10;5xPdzj4XEcIuRQWF93UqpcsKMuj6tiaO3p9tDPoom1zqBu8Rbio5TJKJNFhyXCiwplVB2f/5ahTs&#10;eXJ8ukwf1q56XJa0CTbfBqW6nbD8AeEp+G/4095pBeMRvL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WQJfBAAAA2wAAAA8AAAAAAAAAAAAAAAAAmAIAAGRycy9kb3du&#10;cmV2LnhtbFBLBQYAAAAABAAEAPUAAACGAwAAAAA=&#10;" path="m316838,l3705727,r,l3705727,1584151v,174985,-141853,316838,-316838,316838l,1900989r,l,316838c,141853,141853,,316838,xe" fillcolor="white [3201]" strokecolor="#777c84 [3209]" strokeweight="2pt">
                  <v:path arrowok="t" o:connecttype="custom" o:connectlocs="316838,0;3705727,0;3705727,0;3705727,1584151;3388889,1900989;0,1900989;0,1900989;0,316838;316838,0" o:connectangles="0,0,0,0,0,0,0,0,0"/>
                </v:shape>
                <v:shape id="Pole tekstowe 44" o:spid="_x0000_s1053" type="#_x0000_t202" style="position:absolute;left:2646;top:2887;width:31681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Bq8QA&#10;AADbAAAADwAAAGRycy9kb3ducmV2LnhtbESPQWvCQBSE74L/YXlCL1I3SqgldRURhBxy0ZaCt0f2&#10;NRvMvo27a0z/fbdQ6HGYmW+YzW60nRjIh9axguUiA0FcO91yo+Dj/fj8CiJEZI2dY1LwTQF22+lk&#10;g4V2Dz7RcI6NSBAOBSowMfaFlKE2ZDEsXE+cvC/nLcYkfSO1x0eC206usuxFWmw5LRjs6WCovp7v&#10;VsHwWeb6NJjo54eqzMprdVtfKqWeZuP+DUSkMf6H/9qlVpDn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AavEAAAA2wAAAA8AAAAAAAAAAAAAAAAAmAIAAGRycy9k&#10;b3ducmV2LnhtbFBLBQYAAAAABAAEAPUAAACJAwAAAAA=&#10;" filled="f" stroked="f" strokeweight=".5pt">
                  <v:textbox>
                    <w:txbxContent>
                      <w:p w:rsidR="00F326FF" w:rsidRPr="00F326FF" w:rsidRDefault="004126AB" w:rsidP="00F326FF">
                        <w:pPr>
                          <w:jc w:val="center"/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</w:pPr>
                        <w:r>
                          <w:rPr>
                            <w:color w:val="ADB0B5" w:themeColor="accent6" w:themeTint="99"/>
                            <w:sz w:val="24"/>
                            <w:szCs w:val="24"/>
                          </w:rPr>
                          <w:t>ZDJĘCIE NA TLE TABLICY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701" w:right="141" w:hanging="142"/>
        <w:rPr>
          <w:color w:val="595C62" w:themeColor="accent6" w:themeShade="BF"/>
        </w:rPr>
      </w:pPr>
    </w:p>
    <w:p w:rsidR="00F326FF" w:rsidRPr="004C69BB" w:rsidRDefault="000B7E6F" w:rsidP="00481488">
      <w:pPr>
        <w:ind w:left="1701" w:right="141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5. Jeziora</w:t>
      </w:r>
      <w:r w:rsidR="004126AB" w:rsidRPr="004C69BB">
        <w:rPr>
          <w:color w:val="595C62" w:themeColor="accent6" w:themeShade="BF"/>
          <w:sz w:val="24"/>
          <w:szCs w:val="24"/>
        </w:rPr>
        <w:t xml:space="preserve"> </w:t>
      </w:r>
      <w:proofErr w:type="spellStart"/>
      <w:r w:rsidR="004126AB" w:rsidRPr="004C69BB">
        <w:rPr>
          <w:color w:val="595C62" w:themeColor="accent6" w:themeShade="BF"/>
          <w:sz w:val="24"/>
          <w:szCs w:val="24"/>
        </w:rPr>
        <w:t>Zatur</w:t>
      </w:r>
      <w:proofErr w:type="spellEnd"/>
      <w:r w:rsidR="004126AB" w:rsidRPr="004C69BB">
        <w:rPr>
          <w:color w:val="595C62" w:themeColor="accent6" w:themeShade="BF"/>
          <w:sz w:val="24"/>
          <w:szCs w:val="24"/>
        </w:rPr>
        <w:t>, Przerębska Huta</w:t>
      </w:r>
    </w:p>
    <w:p w:rsidR="00F326FF" w:rsidRPr="00184E7C" w:rsidRDefault="00F326FF" w:rsidP="00092BBD">
      <w:pPr>
        <w:ind w:left="1134" w:right="141" w:hanging="142"/>
        <w:rPr>
          <w:color w:val="595C62" w:themeColor="accent6" w:themeShade="BF"/>
        </w:rPr>
      </w:pPr>
    </w:p>
    <w:p w:rsidR="00F21D45" w:rsidRPr="00184E7C" w:rsidRDefault="00F21D45" w:rsidP="00481488">
      <w:pPr>
        <w:ind w:left="2410" w:right="141" w:hanging="142"/>
        <w:rPr>
          <w:color w:val="595C62" w:themeColor="accent6" w:themeShade="BF"/>
        </w:rPr>
      </w:pPr>
    </w:p>
    <w:p w:rsidR="00F21D45" w:rsidRPr="00184E7C" w:rsidRDefault="00F21D45" w:rsidP="00481488">
      <w:pPr>
        <w:ind w:left="2410" w:right="141" w:hanging="142"/>
        <w:jc w:val="center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KOMISJA WDZYDZKIEGO PARKU KRAJOBRAZOWEGO W KOŚCIERZYNIE</w:t>
      </w:r>
    </w:p>
    <w:p w:rsidR="00F326FF" w:rsidRPr="00184E7C" w:rsidRDefault="00481488" w:rsidP="00481488">
      <w:pPr>
        <w:ind w:left="2410" w:right="141" w:hanging="142"/>
        <w:jc w:val="center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217438</wp:posOffset>
            </wp:positionV>
            <wp:extent cx="1191260" cy="1132205"/>
            <wp:effectExtent l="0" t="0" r="8890" b="0"/>
            <wp:wrapNone/>
            <wp:docPr id="67588" name="Picture 7" descr="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45" w:rsidRPr="00184E7C">
        <w:rPr>
          <w:color w:val="595C62" w:themeColor="accent6" w:themeShade="BF"/>
        </w:rPr>
        <w:t>PRZYZNAJE ODZNAKĘ W STOPNIU BRĄZOWYM</w:t>
      </w:r>
    </w:p>
    <w:p w:rsidR="00F326FF" w:rsidRPr="00184E7C" w:rsidRDefault="00F326FF" w:rsidP="00481488">
      <w:pPr>
        <w:ind w:left="2410" w:right="141" w:hanging="142"/>
        <w:rPr>
          <w:color w:val="595C62" w:themeColor="accent6" w:themeShade="BF"/>
        </w:rPr>
      </w:pPr>
    </w:p>
    <w:p w:rsidR="00F21D45" w:rsidRPr="00184E7C" w:rsidRDefault="00F21D45" w:rsidP="00481488">
      <w:pPr>
        <w:ind w:left="2410" w:right="141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Nr ewidencyjny...................................................................................</w:t>
      </w:r>
    </w:p>
    <w:p w:rsidR="00F21D45" w:rsidRPr="00184E7C" w:rsidRDefault="00DB4C99" w:rsidP="00481488">
      <w:pPr>
        <w:ind w:left="2410" w:right="141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Data.................................................</w:t>
      </w:r>
      <w:r w:rsidR="00F21D45" w:rsidRPr="00184E7C">
        <w:rPr>
          <w:color w:val="595C62" w:themeColor="accent6" w:themeShade="BF"/>
        </w:rPr>
        <w:t>...................................................</w:t>
      </w:r>
    </w:p>
    <w:p w:rsidR="00F21D45" w:rsidRPr="00184E7C" w:rsidRDefault="00F21D45" w:rsidP="00481488">
      <w:pPr>
        <w:ind w:left="2410" w:right="141" w:firstLine="3260"/>
        <w:rPr>
          <w:color w:val="595C62" w:themeColor="accent6" w:themeShade="BF"/>
        </w:rPr>
      </w:pPr>
    </w:p>
    <w:p w:rsidR="00F21D45" w:rsidRPr="00184E7C" w:rsidRDefault="00F21D45" w:rsidP="00481488">
      <w:pPr>
        <w:ind w:left="2410" w:right="141" w:firstLine="3260"/>
        <w:rPr>
          <w:color w:val="595C62" w:themeColor="accent6" w:themeShade="BF"/>
        </w:rPr>
      </w:pPr>
    </w:p>
    <w:p w:rsidR="00F21D45" w:rsidRPr="00184E7C" w:rsidRDefault="00F21D45" w:rsidP="00481488">
      <w:pPr>
        <w:ind w:left="2410" w:right="141" w:firstLine="3260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.....................................................................</w:t>
      </w:r>
    </w:p>
    <w:p w:rsidR="00F326FF" w:rsidRPr="00184E7C" w:rsidRDefault="00D72CBB" w:rsidP="00481488">
      <w:pPr>
        <w:ind w:left="2410" w:right="141" w:firstLine="3260"/>
        <w:rPr>
          <w:color w:val="595C62" w:themeColor="accent6" w:themeShade="BF"/>
        </w:rPr>
      </w:pPr>
      <w:r>
        <w:rPr>
          <w:color w:val="595C62" w:themeColor="accent6" w:themeShade="BF"/>
          <w:vertAlign w:val="superscript"/>
        </w:rPr>
        <w:t xml:space="preserve">Pieczątka i podpis Kierownika </w:t>
      </w:r>
      <w:r w:rsidRPr="00D72CBB">
        <w:rPr>
          <w:color w:val="595C62" w:themeColor="accent6" w:themeShade="BF"/>
          <w:vertAlign w:val="superscript"/>
        </w:rPr>
        <w:t>Wdzydzkiego PK</w:t>
      </w:r>
    </w:p>
    <w:p w:rsidR="00F326FF" w:rsidRPr="00184E7C" w:rsidRDefault="00F326FF" w:rsidP="00F326FF">
      <w:pPr>
        <w:ind w:left="-709" w:right="1275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E5135B" wp14:editId="71246DB6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54945"/>
                <wp:effectExtent l="19050" t="0" r="0" b="8255"/>
                <wp:wrapNone/>
                <wp:docPr id="4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098" cy="10354945"/>
                          <a:chOff x="9211" y="-165"/>
                          <a:chExt cx="3004" cy="16307"/>
                        </a:xfrm>
                      </wpg:grpSpPr>
                      <wps:wsp>
                        <wps:cNvPr id="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82"/>
                        <wpg:cNvGrpSpPr>
                          <a:grpSpLocks/>
                        </wpg:cNvGrpSpPr>
                        <wpg:grpSpPr bwMode="auto">
                          <a:xfrm>
                            <a:off x="9211" y="-165"/>
                            <a:ext cx="2679" cy="16147"/>
                            <a:chOff x="9201" y="0"/>
                            <a:chExt cx="2679" cy="16147"/>
                          </a:xfrm>
                        </wpg:grpSpPr>
                        <wps:wsp>
                          <wps:cNvPr id="5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0"/>
                              <a:ext cx="1800" cy="15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6FF" w:rsidRPr="00974E66" w:rsidRDefault="00F326FF" w:rsidP="00F326FF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</w:pPr>
                                <w:r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 xml:space="preserve">Pasjonat Wdzydzkiego Parku Krajobrazowego </w:t>
                                </w:r>
                              </w:p>
                              <w:p w:rsidR="00F326FF" w:rsidRDefault="008A161D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</w:rPr>
                                    <w:id w:val="-40545434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4C99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>Regulamin</w:t>
                                    </w:r>
                                    <w:r w:rsidR="00F326FF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 xml:space="preserve"> – Dzienniczek odznaki krajoznawczej</w:t>
                                    </w:r>
                                  </w:sdtContent>
                                </w:sdt>
                                <w:r w:rsidR="00F326FF">
                                  <w:rPr>
                                    <w:color w:val="575F6D" w:themeColor="text2"/>
                                    <w:spacing w:val="20"/>
                                  </w:rPr>
                                  <w:t xml:space="preserve"> </w:t>
                                </w:r>
                              </w:p>
                              <w:p w:rsidR="00F326FF" w:rsidRDefault="00F326FF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45720" tIns="685800" rIns="45720" bIns="2286000" anchor="t" anchorCtr="0" upright="1">
                            <a:noAutofit/>
                          </wps:bodyPr>
                        </wps:wsp>
                        <wpg:grpSp>
                          <wpg:cNvPr id="5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201" y="15"/>
                              <a:ext cx="2644" cy="16132"/>
                              <a:chOff x="9213" y="15"/>
                              <a:chExt cx="2644" cy="16132"/>
                            </a:xfrm>
                          </wpg:grpSpPr>
                          <wpg:grpSp>
                            <wpg:cNvPr id="52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4" y="15"/>
                                <a:ext cx="1833" cy="16132"/>
                                <a:chOff x="9964" y="15"/>
                                <a:chExt cx="1833" cy="16132"/>
                              </a:xfrm>
                            </wpg:grpSpPr>
                            <wps:wsp>
                              <wps:cNvPr id="53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5" y="15"/>
                                  <a:ext cx="0" cy="16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7" y="30"/>
                                  <a:ext cx="0" cy="16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4" y="15"/>
                                  <a:ext cx="0" cy="16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6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12592"/>
                                <a:ext cx="1745" cy="154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135B" id="_x0000_s1054" style="position:absolute;left:0;text-align:left;margin-left:85.7pt;margin-top:-43.65pt;width:136.9pt;height:815.35pt;z-index:251662336;mso-position-horizontal:right;mso-position-horizontal-relative:page" coordorigin="9211,-165" coordsize="3004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">
                <v:rect id="Rectangle 92" o:spid="_x0000_s1055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<v:group id="Group 82" o:spid="_x0000_s1056" style="position:absolute;left:9211;top:-165;width:2679;height:16147" coordorigin="9201" coordsize="2679,1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_x0000_s1057" style="position:absolute;left:10080;width:1800;height:15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NaMQA&#10;AADbAAAADwAAAGRycy9kb3ducmV2LnhtbERPz2vCMBS+C/sfwht4kZkq29g6o6igODytimO3t+at&#10;rTYvJYla/evNYeDx4/s9mrSmFidyvrKsYNBPQBDnVldcKNhuFk9vIHxA1lhbJgUX8jAZP3RGmGp7&#10;5i86ZaEQMYR9igrKEJpUSp+XZND3bUMcuT/rDIYIXSG1w3MMN7UcJsmrNFhxbCixoXlJ+SE7GgXX&#10;1fulOix3vd/M7dfP+exztv7+Uar72E4/QARqw138715pBS9xffwSf4A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DWjEAAAA2wAAAA8AAAAAAAAAAAAAAAAAmAIAAGRycy9k&#10;b3ducmV2LnhtbFBLBQYAAAAABAAEAPUAAACJAwAAAAA=&#10;" filled="f" stroked="f">
                    <v:textbox style="layout-flow:vertical" inset="3.6pt,54pt,3.6pt,180pt">
                      <w:txbxContent>
                        <w:p w:rsidR="00F326FF" w:rsidRPr="00974E66" w:rsidRDefault="00F326FF" w:rsidP="00F326FF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</w:pPr>
                          <w:r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 xml:space="preserve">Pasjonat Wdzydzkiego Parku Krajobrazowego </w:t>
                          </w:r>
                        </w:p>
                        <w:p w:rsidR="00F326FF" w:rsidRDefault="00E5678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575F6D" w:themeColor="text2"/>
                                <w:spacing w:val="20"/>
                              </w:rPr>
                              <w:id w:val="-40545434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4C99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>Regulamin</w:t>
                              </w:r>
                              <w:r w:rsidR="00F326FF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 xml:space="preserve"> – Dzienniczek odznaki krajoznawczej</w:t>
                              </w:r>
                            </w:sdtContent>
                          </w:sdt>
                          <w:r w:rsidR="00F326FF">
                            <w:rPr>
                              <w:color w:val="575F6D" w:themeColor="text2"/>
                              <w:spacing w:val="20"/>
                            </w:rPr>
                            <w:t xml:space="preserve"> </w:t>
                          </w:r>
                        </w:p>
                        <w:p w:rsidR="00F326FF" w:rsidRDefault="00F326F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</w:p>
                      </w:txbxContent>
                    </v:textbox>
                  </v:rect>
                  <v:group id="Group 84" o:spid="_x0000_s1058" style="position:absolute;left:9201;top:15;width:2644;height:16132" coordorigin="9213,15" coordsize="2644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Group 85" o:spid="_x0000_s1059" style="position:absolute;left:10024;top:15;width:1833;height:16132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AutoShape 86" o:spid="_x0000_s1060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QrjsEAAADbAAAADwAAAGRycy9kb3ducmV2LnhtbESPQYvCMBSE74L/ITzB25qqrGg1iijF&#10;Pbm7Ve+P5tkWm5fSRK3/3giCx2FmvmEWq9ZU4kaNKy0rGA4iEMSZ1SXnCo6H5GsKwnlkjZVlUvAg&#10;B6tlt7PAWNs7/9Mt9bkIEHYxKii8r2MpXVaQQTewNXHwzrYx6INscqkbvAe4qeQoiibSYMlhocCa&#10;NgVll/RqFPjJtpV/uxmfNtnU6f0p+T2miVL9Xrueg/DU+k/43f7RCr7H8PoSfo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CuOwQAAANsAAAAPAAAAAAAAAAAAAAAA&#10;AKECAABkcnMvZG93bnJldi54bWxQSwUGAAAAAAQABAD5AAAAjwMAAAAA&#10;" strokecolor="black [3213]" strokeweight="1pt"/>
                      <v:shape id="AutoShape 87" o:spid="_x0000_s1061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QlMQAAADbAAAADwAAAGRycy9kb3ducmV2LnhtbESPQWvCQBSE7wX/w/IEL6IbpRWJrqJi&#10;obYIGgWvj+wzCWbfhuzWxH/vCoUeh5n5hpkvW1OKO9WusKxgNIxAEKdWF5wpOJ8+B1MQziNrLC2T&#10;ggc5WC46b3OMtW34SPfEZyJA2MWoIPe+iqV0aU4G3dBWxMG72tqgD7LOpK6xCXBTynEUTaTBgsNC&#10;jhVtckpvya9RYM7f+7Xs706HFSdt07/cJj+4VarXbVczEJ5a/x/+a39pBR/v8Po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xCUxAAAANsAAAAPAAAAAAAAAAAA&#10;AAAAAKECAABkcnMvZG93bnJldi54bWxQSwUGAAAAAAQABAD5AAAAkgMAAAAA&#10;" strokecolor="black [3213]" strokeweight="2.25pt"/>
                      <v:shape id="AutoShape 88" o:spid="_x0000_s1062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WYcAAAADbAAAADwAAAGRycy9kb3ducmV2LnhtbESPQYvCMBSE74L/ITzBm6YKilajiFLW&#10;06pV74/m2Rabl9Jktf57syB4HGbmG2a5bk0lHtS40rKC0TACQZxZXXKu4HJOBjMQziNrrCyTghc5&#10;WK+6nSXG2j75RI/U5yJA2MWooPC+jqV0WUEG3dDWxMG72cagD7LJpW7wGeCmkuMomkqDJYeFAmva&#10;FpTd0z+jwE93rTz+zPm6zWZO/16TwyVNlOr32s0ChKfWf8Of9l4rmEzg/0v4A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RFmHAAAAA2wAAAA8AAAAAAAAAAAAAAAAA&#10;oQIAAGRycy9kb3ducmV2LnhtbFBLBQYAAAAABAAEAPkAAACOAwAAAAA=&#10;" strokecolor="black [3213]" strokeweight="1pt"/>
                    </v:group>
                    <v:oval id="Oval 89" o:spid="_x0000_s1063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QS8MA&#10;AADbAAAADwAAAGRycy9kb3ducmV2LnhtbESPzWrDMBCE74W8g9hAbomcP9O6kU1IaZJjmvbQ42Jt&#10;bFFrZSzVdt8+KhR6HGbmG2ZXjLYRPXXeOFawXCQgiEunDVcKPt5f548gfEDW2DgmBT/kocgnDzvM&#10;tBv4jfprqESEsM9QQR1Cm0npy5os+oVriaN3c53FEGVXSd3hEOG2kaskSaVFw3GhxpYONZVf12+r&#10;4HJi0x7X/unzdjY9bl6qxvOg1Gw67p9BBBrDf/ivfdYKti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5QS8MAAADbAAAADwAAAAAAAAAAAAAAAACYAgAAZHJzL2Rv&#10;d25yZXYueG1sUEsFBgAAAAAEAAQA9QAAAIgDAAAAAA==&#10;" fillcolor="white [3212]" strokecolor="black [3213]" strokeweight="3pt">
                      <v:stroke linestyle="thinThin"/>
                    </v:oval>
                  </v:group>
                </v:group>
                <w10:wrap anchorx="page"/>
              </v:group>
            </w:pict>
          </mc:Fallback>
        </mc:AlternateContent>
      </w:r>
      <w:r w:rsidRPr="00184E7C">
        <w:rPr>
          <w:b/>
          <w:color w:val="595C62" w:themeColor="accent6" w:themeShade="BF"/>
          <w:sz w:val="28"/>
          <w:szCs w:val="28"/>
        </w:rPr>
        <w:t>O</w:t>
      </w:r>
      <w:r w:rsidRPr="00184E7C">
        <w:rPr>
          <w:color w:val="595C62" w:themeColor="accent6" w:themeShade="BF"/>
          <w:sz w:val="28"/>
          <w:szCs w:val="28"/>
        </w:rPr>
        <w:t xml:space="preserve">dznaka krajoznawcza „Pasjonat Wdzydzkiego Parku Krajobrazowego” </w:t>
      </w:r>
      <w:r w:rsidRPr="00184E7C">
        <w:rPr>
          <w:color w:val="595C62" w:themeColor="accent6" w:themeShade="BF"/>
          <w:sz w:val="28"/>
          <w:szCs w:val="28"/>
        </w:rPr>
        <w:br/>
      </w:r>
      <w:r w:rsidR="004126AB" w:rsidRPr="00184E7C">
        <w:rPr>
          <w:b/>
          <w:smallCaps/>
          <w:color w:val="595C62" w:themeColor="accent6" w:themeShade="BF"/>
          <w:sz w:val="28"/>
          <w:szCs w:val="28"/>
        </w:rPr>
        <w:t>stopień srebrny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F326FF">
      <w:pPr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jest:</w: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1CF70" wp14:editId="7DCFB9F3">
                <wp:simplePos x="0" y="0"/>
                <wp:positionH relativeFrom="margin">
                  <wp:posOffset>746760</wp:posOffset>
                </wp:positionH>
                <wp:positionV relativeFrom="paragraph">
                  <wp:posOffset>22934</wp:posOffset>
                </wp:positionV>
                <wp:extent cx="3705727" cy="1900989"/>
                <wp:effectExtent l="0" t="0" r="28575" b="23495"/>
                <wp:wrapNone/>
                <wp:docPr id="57" name="Prostokąt z rogami zaokrąglonymi po przekątnej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7881" id="Prostokąt z rogami zaokrąglonymi po przekątnej 57" o:spid="_x0000_s1026" style="position:absolute;margin-left:58.8pt;margin-top:1.8pt;width:291.8pt;height:149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4126AB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8B4CC6" wp14:editId="390D1A80">
                <wp:simplePos x="0" y="0"/>
                <wp:positionH relativeFrom="column">
                  <wp:posOffset>1012731</wp:posOffset>
                </wp:positionH>
                <wp:positionV relativeFrom="paragraph">
                  <wp:posOffset>7838</wp:posOffset>
                </wp:positionV>
                <wp:extent cx="3168015" cy="1233170"/>
                <wp:effectExtent l="0" t="0" r="0" b="5080"/>
                <wp:wrapNone/>
                <wp:docPr id="139" name="Pole tekstow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6AB" w:rsidRPr="00F326FF" w:rsidRDefault="004126AB" w:rsidP="004126AB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NA TLE JEDNEGO Z OBIEKTÓW</w:t>
                            </w:r>
                            <w:r w:rsidR="00BC5619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 xml:space="preserve"> MUZEALNYCH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B4CC6" id="Pole tekstowe 139" o:spid="_x0000_s1064" type="#_x0000_t202" style="position:absolute;margin-left:79.75pt;margin-top:.6pt;width:249.45pt;height:9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" filled="f" stroked="f" strokeweight=".5pt">
                <v:textbox>
                  <w:txbxContent>
                    <w:p w:rsidR="004126AB" w:rsidRPr="00F326FF" w:rsidRDefault="004126AB" w:rsidP="004126AB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NA TLE JEDNEGO Z OBIEKTÓW</w:t>
                      </w:r>
                      <w:r w:rsidR="00BC5619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 xml:space="preserve"> MUZEALNYCH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4126AB" w:rsidP="004C69BB">
      <w:pPr>
        <w:ind w:left="567" w:right="1842" w:hanging="142"/>
        <w:rPr>
          <w:color w:val="595C62" w:themeColor="accent6" w:themeShade="BF"/>
        </w:rPr>
      </w:pPr>
      <w:r w:rsidRPr="004C69BB">
        <w:rPr>
          <w:color w:val="595C62" w:themeColor="accent6" w:themeShade="BF"/>
          <w:sz w:val="24"/>
          <w:szCs w:val="24"/>
        </w:rPr>
        <w:t xml:space="preserve">1. </w:t>
      </w:r>
      <w:r w:rsidR="00F326FF" w:rsidRPr="004C69BB">
        <w:rPr>
          <w:color w:val="595C62" w:themeColor="accent6" w:themeShade="BF"/>
          <w:sz w:val="24"/>
          <w:szCs w:val="24"/>
        </w:rPr>
        <w:t xml:space="preserve"> </w:t>
      </w:r>
      <w:r w:rsidRPr="004C69BB">
        <w:rPr>
          <w:color w:val="595C62" w:themeColor="accent6" w:themeShade="BF"/>
          <w:sz w:val="24"/>
          <w:szCs w:val="24"/>
        </w:rPr>
        <w:t>Zwiedzenie Muzeum Kaszubski Park Etnograficzny we Wdzydzach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D9D4F" wp14:editId="7C28A741">
                <wp:simplePos x="0" y="0"/>
                <wp:positionH relativeFrom="margin">
                  <wp:posOffset>754218</wp:posOffset>
                </wp:positionH>
                <wp:positionV relativeFrom="paragraph">
                  <wp:posOffset>15846</wp:posOffset>
                </wp:positionV>
                <wp:extent cx="3705727" cy="1900989"/>
                <wp:effectExtent l="0" t="0" r="28575" b="23495"/>
                <wp:wrapNone/>
                <wp:docPr id="58" name="Prostokąt z rogami zaokrąglonymi po przekątnej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D41A" id="Prostokąt z rogami zaokrąglonymi po przekątnej 58" o:spid="_x0000_s1026" style="position:absolute;margin-left:59.4pt;margin-top:1.25pt;width:291.8pt;height:14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5545C" wp14:editId="67A22F0D">
                <wp:simplePos x="0" y="0"/>
                <wp:positionH relativeFrom="column">
                  <wp:posOffset>1022985</wp:posOffset>
                </wp:positionH>
                <wp:positionV relativeFrom="paragraph">
                  <wp:posOffset>2540</wp:posOffset>
                </wp:positionV>
                <wp:extent cx="3168015" cy="1233170"/>
                <wp:effectExtent l="0" t="0" r="0" b="508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6FF" w:rsidRPr="00F326FF" w:rsidRDefault="0092276E" w:rsidP="00F326FF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PRZED MUZEUM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545C" id="Pole tekstowe 59" o:spid="_x0000_s1065" type="#_x0000_t202" style="position:absolute;left:0;text-align:left;margin-left:80.55pt;margin-top:.2pt;width:249.45pt;height:9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" filled="f" stroked="f" strokeweight=".5pt">
                <v:textbox>
                  <w:txbxContent>
                    <w:p w:rsidR="00F326FF" w:rsidRPr="00F326FF" w:rsidRDefault="0092276E" w:rsidP="00F326FF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PRZED MUZEUM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D72CBB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>
        <w:rPr>
          <w:color w:val="595C62" w:themeColor="accent6" w:themeShade="BF"/>
          <w:sz w:val="24"/>
          <w:szCs w:val="24"/>
        </w:rPr>
        <w:t>2. Zwiedzenie</w:t>
      </w:r>
      <w:r w:rsidR="00BC5619">
        <w:rPr>
          <w:color w:val="595C62" w:themeColor="accent6" w:themeShade="BF"/>
          <w:sz w:val="24"/>
          <w:szCs w:val="24"/>
        </w:rPr>
        <w:t xml:space="preserve"> Muzeum Ziemi Zaborskiej w</w:t>
      </w:r>
      <w:r w:rsidR="0092276E" w:rsidRPr="004C69BB">
        <w:rPr>
          <w:color w:val="595C62" w:themeColor="accent6" w:themeShade="BF"/>
          <w:sz w:val="24"/>
          <w:szCs w:val="24"/>
        </w:rPr>
        <w:t xml:space="preserve"> Wielu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3F990" wp14:editId="51B9DC1C">
                <wp:simplePos x="0" y="0"/>
                <wp:positionH relativeFrom="margin">
                  <wp:posOffset>754868</wp:posOffset>
                </wp:positionH>
                <wp:positionV relativeFrom="paragraph">
                  <wp:posOffset>190914</wp:posOffset>
                </wp:positionV>
                <wp:extent cx="3705727" cy="1900989"/>
                <wp:effectExtent l="0" t="0" r="28575" b="23495"/>
                <wp:wrapNone/>
                <wp:docPr id="60" name="Prostokąt z rogami zaokrąglonymi po przekątnej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2567" id="Prostokąt z rogami zaokrąglonymi po przekątnej 60" o:spid="_x0000_s1026" style="position:absolute;margin-left:59.45pt;margin-top:15.05pt;width:291.8pt;height:14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92276E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DE92C1" wp14:editId="7EB0BEDD">
                <wp:simplePos x="0" y="0"/>
                <wp:positionH relativeFrom="column">
                  <wp:posOffset>1050878</wp:posOffset>
                </wp:positionH>
                <wp:positionV relativeFrom="paragraph">
                  <wp:posOffset>249991</wp:posOffset>
                </wp:positionV>
                <wp:extent cx="3168502" cy="1233377"/>
                <wp:effectExtent l="0" t="0" r="0" b="5080"/>
                <wp:wrapNone/>
                <wp:docPr id="141" name="Pole tekstow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12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76E" w:rsidRPr="00F326FF" w:rsidRDefault="0092276E" w:rsidP="0092276E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 w:rsidRPr="00F326FF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</w:t>
                            </w: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 xml:space="preserve"> WYBRANEJ STACJI DROGI KRZYŻOWEJ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92C1" id="Pole tekstowe 141" o:spid="_x0000_s1066" type="#_x0000_t202" style="position:absolute;left:0;text-align:left;margin-left:82.75pt;margin-top:19.7pt;width:249.5pt;height:97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" filled="f" stroked="f" strokeweight=".5pt">
                <v:textbox>
                  <w:txbxContent>
                    <w:p w:rsidR="0092276E" w:rsidRPr="00F326FF" w:rsidRDefault="0092276E" w:rsidP="0092276E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 w:rsidRPr="00F326FF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</w:t>
                      </w: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 xml:space="preserve"> WYBRANEJ STACJI DROGI KRZYŻOWEJ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4C69BB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5013216</wp:posOffset>
            </wp:positionH>
            <wp:positionV relativeFrom="paragraph">
              <wp:posOffset>196018</wp:posOffset>
            </wp:positionV>
            <wp:extent cx="1154982" cy="1091820"/>
            <wp:effectExtent l="0" t="0" r="7620" b="0"/>
            <wp:wrapNone/>
            <wp:docPr id="67589" name="Picture 8" descr="SRE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8" descr="SREB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82" cy="10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92276E" w:rsidRPr="00184E7C" w:rsidRDefault="0092276E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92276E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3.</w:t>
      </w:r>
      <w:r w:rsidR="00877198" w:rsidRPr="004C69BB">
        <w:rPr>
          <w:color w:val="595C62" w:themeColor="accent6" w:themeShade="BF"/>
          <w:sz w:val="24"/>
          <w:szCs w:val="24"/>
        </w:rPr>
        <w:t xml:space="preserve"> </w:t>
      </w:r>
      <w:r w:rsidR="00DB4C99" w:rsidRPr="004C69BB">
        <w:rPr>
          <w:color w:val="595C62" w:themeColor="accent6" w:themeShade="BF"/>
          <w:sz w:val="24"/>
          <w:szCs w:val="24"/>
        </w:rPr>
        <w:t>Przejście</w:t>
      </w:r>
      <w:r w:rsidR="00877198" w:rsidRPr="004C69BB">
        <w:rPr>
          <w:color w:val="595C62" w:themeColor="accent6" w:themeShade="BF"/>
          <w:sz w:val="24"/>
          <w:szCs w:val="24"/>
        </w:rPr>
        <w:t xml:space="preserve"> </w:t>
      </w:r>
      <w:r w:rsidR="00DB4C99" w:rsidRPr="004C69BB">
        <w:rPr>
          <w:color w:val="595C62" w:themeColor="accent6" w:themeShade="BF"/>
          <w:sz w:val="24"/>
          <w:szCs w:val="24"/>
        </w:rPr>
        <w:t>Kalwarii</w:t>
      </w:r>
      <w:r w:rsidR="00BC5619">
        <w:rPr>
          <w:color w:val="595C62" w:themeColor="accent6" w:themeShade="BF"/>
          <w:sz w:val="24"/>
          <w:szCs w:val="24"/>
        </w:rPr>
        <w:t xml:space="preserve"> w</w:t>
      </w:r>
      <w:r w:rsidRPr="004C69BB">
        <w:rPr>
          <w:color w:val="595C62" w:themeColor="accent6" w:themeShade="BF"/>
          <w:sz w:val="24"/>
          <w:szCs w:val="24"/>
        </w:rPr>
        <w:t xml:space="preserve"> Wielu</w:t>
      </w:r>
    </w:p>
    <w:p w:rsidR="00F326FF" w:rsidRPr="00184E7C" w:rsidRDefault="00F326FF" w:rsidP="00F326FF">
      <w:pPr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br w:type="page"/>
      </w:r>
    </w:p>
    <w:p w:rsidR="00F326FF" w:rsidRPr="00184E7C" w:rsidRDefault="00C15612" w:rsidP="00481488">
      <w:pPr>
        <w:tabs>
          <w:tab w:val="left" w:pos="1560"/>
        </w:tabs>
        <w:ind w:left="1418" w:right="-426"/>
        <w:jc w:val="center"/>
        <w:rPr>
          <w:b/>
          <w:smallCaps/>
          <w:color w:val="595C62" w:themeColor="accent6" w:themeShade="BF"/>
          <w:sz w:val="28"/>
          <w:szCs w:val="28"/>
        </w:rPr>
      </w:pPr>
      <w:r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63190A91" wp14:editId="52B73983">
                <wp:simplePos x="0" y="0"/>
                <wp:positionH relativeFrom="column">
                  <wp:posOffset>-569436</wp:posOffset>
                </wp:positionH>
                <wp:positionV relativeFrom="paragraph">
                  <wp:posOffset>-614413</wp:posOffset>
                </wp:positionV>
                <wp:extent cx="1060790" cy="10243820"/>
                <wp:effectExtent l="19050" t="0" r="25400" b="24130"/>
                <wp:wrapNone/>
                <wp:docPr id="13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060790" cy="10243820"/>
                          <a:chOff x="9964" y="15"/>
                          <a:chExt cx="1833" cy="16132"/>
                        </a:xfrm>
                      </wpg:grpSpPr>
                      <wps:wsp>
                        <wps:cNvPr id="153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1685" y="15"/>
                            <a:ext cx="0" cy="161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1797" y="30"/>
                            <a:ext cx="0" cy="160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00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9964" y="15"/>
                            <a:ext cx="0" cy="161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E60A0" id="Group 85" o:spid="_x0000_s1026" style="position:absolute;margin-left:-44.85pt;margin-top:-48.4pt;width:83.55pt;height:806.6pt;rotation:180;z-index:251629567" coordorigin="9964,15" coordsize="1833,1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">
                <v:shape id="AutoShape 86" o:spid="_x0000_s1027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w0cEAAADcAAAADwAAAGRycy9kb3ducmV2LnhtbERPTWvCQBC9F/wPywje6kalQaOriCW0&#10;J9tGvQ/ZMQlmZ8Pu1qT/3i0UepvH+5zNbjCtuJPzjWUFs2kCgri0uuFKwfmUPy9B+ICssbVMCn7I&#10;w247etpgpm3PX3QvQiViCPsMFdQhdJmUvqzJoJ/ajjhyV+sMhghdJbXDPoabVs6TJJUGG44NNXZ0&#10;qKm8Fd9GQUhfB/n5tuLLoVx6fbzkH+ciV2oyHvZrEIGG8C/+c7/rOP9lAb/PxAv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RrDRwQAAANwAAAAPAAAAAAAAAAAAAAAA&#10;AKECAABkcnMvZG93bnJldi54bWxQSwUGAAAAAAQABAD5AAAAjwMAAAAA&#10;" strokecolor="black [3213]" strokeweight="1pt"/>
                <v:shape id="AutoShape 87" o:spid="_x0000_s1028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1IS8MAAADcAAAADwAAAGRycy9kb3ducmV2LnhtbERPTWvCQBC9F/wPywheRDdKKxJdRcVC&#10;bRE0Cl6H7JgEs7MhuzXx37tCobd5vM+ZL1tTijvVrrCsYDSMQBCnVhecKTifPgdTEM4jaywtk4IH&#10;OVguOm9zjLVt+Ej3xGcihLCLUUHufRVL6dKcDLqhrYgDd7W1QR9gnUldYxPCTSnHUTSRBgsODTlW&#10;tMkpvSW/RoE5f+/Xsr87HVactE3/cpv84FapXrddzUB4av2/+M/9pcP8j3d4PRMu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SEvDAAAA3AAAAA8AAAAAAAAAAAAA&#10;AAAAoQIAAGRycy9kb3ducmV2LnhtbFBLBQYAAAAABAAEAPkAAACRAwAAAAA=&#10;" strokecolor="black [3213]" strokeweight="2.25pt"/>
                <v:shape id="AutoShape 88" o:spid="_x0000_s1029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wccQAAADeAAAADwAAAGRycy9kb3ducmV2LnhtbESPzW6CQBSF9018h8k1cVcGXVCKjsZo&#10;SF21FnF/w1yByNwhzFTo23cWTVyenL98m91kOvGgwbWWFSyjGARxZXXLtYLykr+mIJxH1thZJgW/&#10;5GC3nb1sMNN25G96FL4WYYRdhgoa7/tMSlc1ZNBFticO3s0OBn2QQy31gGMYN51cxXEiDbYcHhrs&#10;6dBQdS9+jAKfHCd5/njn66FKnf685l9lkSu1mE/7NQhPk3+G/9snrSB5S+IAEHACCs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9HBxxAAAAN4AAAAPAAAAAAAAAAAA&#10;AAAAAKECAABkcnMvZG93bnJldi54bWxQSwUGAAAAAAQABAD5AAAAkgMAAAAA&#10;" strokecolor="black [3213]" strokeweight="1pt"/>
              </v:group>
            </w:pict>
          </mc:Fallback>
        </mc:AlternateContent>
      </w:r>
      <w:r>
        <w:rPr>
          <w:b/>
          <w:noProof/>
          <w:color w:val="595C62" w:themeColor="accent6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B6BAA6" wp14:editId="0E23542A">
                <wp:simplePos x="0" y="0"/>
                <wp:positionH relativeFrom="column">
                  <wp:posOffset>-547478</wp:posOffset>
                </wp:positionH>
                <wp:positionV relativeFrom="paragraph">
                  <wp:posOffset>-2383002</wp:posOffset>
                </wp:positionV>
                <wp:extent cx="1041692" cy="10057765"/>
                <wp:effectExtent l="0" t="0" r="6350" b="0"/>
                <wp:wrapNone/>
                <wp:docPr id="6760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041692" cy="1005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612" w:rsidRPr="00974E66" w:rsidRDefault="00C15612" w:rsidP="00C15612">
                            <w:pPr>
                              <w:spacing w:before="240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Pasjonat </w:t>
                            </w:r>
                            <w:r w:rsidRPr="00974E66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 Wdzydzkiego Parku Krajorazowego </w:t>
                            </w:r>
                          </w:p>
                          <w:p w:rsidR="00C15612" w:rsidRDefault="008A161D" w:rsidP="00C15612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id w:val="2052803467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C15612">
                                  <w:rPr>
                                    <w:smallCaps/>
                                    <w:color w:val="575F6D" w:themeColor="text2"/>
                                    <w:spacing w:val="20"/>
                                  </w:rPr>
                                  <w:t>Regulamin – Dzienniczek odznaki krajoznawczej</w:t>
                                </w:r>
                              </w:sdtContent>
                            </w:sdt>
                            <w:r w:rsidR="00C15612">
                              <w:rPr>
                                <w:color w:val="575F6D" w:themeColor="text2"/>
                                <w:spacing w:val="20"/>
                              </w:rPr>
                              <w:t xml:space="preserve"> </w:t>
                            </w:r>
                          </w:p>
                          <w:p w:rsidR="00C15612" w:rsidRDefault="00C15612" w:rsidP="00C15612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vert" wrap="square" lIns="45720" tIns="685800" rIns="45720" bIns="228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6BAA6" id="_x0000_s1067" style="position:absolute;left:0;text-align:left;margin-left:-43.1pt;margin-top:-187.65pt;width:82pt;height:791.95pt;rotation:180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" filled="f" stroked="f">
                <v:textbox style="layout-flow:vertical" inset="3.6pt,54pt,3.6pt,180pt">
                  <w:txbxContent>
                    <w:p w:rsidR="00C15612" w:rsidRPr="00974E66" w:rsidRDefault="00C15612" w:rsidP="00C15612">
                      <w:pPr>
                        <w:spacing w:before="240"/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Pasjonat </w:t>
                      </w:r>
                      <w:r w:rsidRPr="00974E66"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 Wdzydzkiego Parku Krajorazowego </w:t>
                      </w:r>
                    </w:p>
                    <w:p w:rsidR="00C15612" w:rsidRDefault="00C15612" w:rsidP="00C15612">
                      <w:pPr>
                        <w:rPr>
                          <w:color w:val="575F6D" w:themeColor="text2"/>
                          <w:spacing w:val="20"/>
                        </w:rPr>
                      </w:pPr>
                      <w:sdt>
                        <w:sdtPr>
                          <w:rPr>
                            <w:smallCaps/>
                            <w:color w:val="575F6D" w:themeColor="text2"/>
                            <w:spacing w:val="20"/>
                          </w:rPr>
                          <w:id w:val="205280346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smallCaps/>
                              <w:color w:val="575F6D" w:themeColor="text2"/>
                              <w:spacing w:val="20"/>
                            </w:rPr>
                            <w:t>Regulamin – Dzienniczek odznaki krajoznawczej</w:t>
                          </w:r>
                        </w:sdtContent>
                      </w:sdt>
                      <w:r>
                        <w:rPr>
                          <w:color w:val="575F6D" w:themeColor="text2"/>
                          <w:spacing w:val="20"/>
                        </w:rPr>
                        <w:t xml:space="preserve"> </w:t>
                      </w:r>
                    </w:p>
                    <w:p w:rsidR="00C15612" w:rsidRDefault="00C15612" w:rsidP="00C15612">
                      <w:pPr>
                        <w:rPr>
                          <w:color w:val="575F6D" w:themeColor="text2"/>
                          <w:spacing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26FF" w:rsidRPr="00184E7C">
        <w:rPr>
          <w:b/>
          <w:color w:val="595C62" w:themeColor="accent6" w:themeShade="BF"/>
          <w:sz w:val="28"/>
          <w:szCs w:val="28"/>
        </w:rPr>
        <w:t>O</w:t>
      </w:r>
      <w:r w:rsidR="00F326FF" w:rsidRPr="00184E7C">
        <w:rPr>
          <w:color w:val="595C62" w:themeColor="accent6" w:themeShade="BF"/>
          <w:sz w:val="28"/>
          <w:szCs w:val="28"/>
        </w:rPr>
        <w:t xml:space="preserve">dznaka krajoznawcza „Pasjonat Wdzydzkiego Parku </w:t>
      </w:r>
      <w:proofErr w:type="spellStart"/>
      <w:r w:rsidR="00F326FF" w:rsidRPr="00184E7C">
        <w:rPr>
          <w:color w:val="595C62" w:themeColor="accent6" w:themeShade="BF"/>
          <w:sz w:val="28"/>
          <w:szCs w:val="28"/>
        </w:rPr>
        <w:t>rajobrazowego</w:t>
      </w:r>
      <w:proofErr w:type="spellEnd"/>
      <w:r w:rsidR="00F326FF" w:rsidRPr="00184E7C">
        <w:rPr>
          <w:color w:val="595C62" w:themeColor="accent6" w:themeShade="BF"/>
          <w:sz w:val="28"/>
          <w:szCs w:val="28"/>
        </w:rPr>
        <w:t xml:space="preserve">” </w:t>
      </w:r>
      <w:r w:rsidR="00F326FF" w:rsidRPr="00184E7C">
        <w:rPr>
          <w:color w:val="595C62" w:themeColor="accent6" w:themeShade="BF"/>
          <w:sz w:val="28"/>
          <w:szCs w:val="28"/>
        </w:rPr>
        <w:br/>
      </w:r>
      <w:r w:rsidR="00F21D45" w:rsidRPr="00184E7C">
        <w:rPr>
          <w:b/>
          <w:smallCaps/>
          <w:color w:val="595C62" w:themeColor="accent6" w:themeShade="BF"/>
          <w:sz w:val="28"/>
          <w:szCs w:val="28"/>
        </w:rPr>
        <w:t>stopień srebrny</w:t>
      </w:r>
    </w:p>
    <w:p w:rsidR="00F326FF" w:rsidRPr="00184E7C" w:rsidRDefault="00F326FF" w:rsidP="00481488">
      <w:pPr>
        <w:ind w:left="1418" w:right="-426"/>
        <w:jc w:val="center"/>
        <w:rPr>
          <w:color w:val="595C62" w:themeColor="accent6" w:themeShade="BF"/>
          <w:sz w:val="28"/>
          <w:szCs w:val="28"/>
        </w:rPr>
      </w:pPr>
    </w:p>
    <w:p w:rsidR="00F326FF" w:rsidRPr="00BC5619" w:rsidRDefault="00F326FF" w:rsidP="00481488">
      <w:pPr>
        <w:ind w:left="1418" w:right="-426"/>
        <w:rPr>
          <w:color w:val="595C62" w:themeColor="accent6" w:themeShade="BF"/>
          <w:sz w:val="28"/>
          <w:szCs w:val="28"/>
        </w:rPr>
      </w:pPr>
      <w:r w:rsidRPr="00BC5619">
        <w:rPr>
          <w:color w:val="595C62" w:themeColor="accent6" w:themeShade="BF"/>
          <w:sz w:val="28"/>
          <w:szCs w:val="28"/>
        </w:rPr>
        <w:t>Do zdobycia odznaki wymagane jest</w:t>
      </w:r>
      <w:r w:rsidR="00877198" w:rsidRPr="00BC5619">
        <w:rPr>
          <w:color w:val="595C62" w:themeColor="accent6" w:themeShade="BF"/>
          <w:sz w:val="28"/>
          <w:szCs w:val="28"/>
        </w:rPr>
        <w:t xml:space="preserve"> odwiedzenie</w:t>
      </w:r>
      <w:r w:rsidRPr="00BC5619">
        <w:rPr>
          <w:color w:val="595C62" w:themeColor="accent6" w:themeShade="BF"/>
          <w:sz w:val="28"/>
          <w:szCs w:val="28"/>
        </w:rPr>
        <w:t>:</w:t>
      </w:r>
    </w:p>
    <w:p w:rsidR="00F326FF" w:rsidRPr="00184E7C" w:rsidRDefault="00481488" w:rsidP="00481488">
      <w:pPr>
        <w:ind w:left="1418" w:right="-426"/>
        <w:rPr>
          <w:color w:val="595C62" w:themeColor="accent6" w:themeShade="BF"/>
        </w:rPr>
      </w:pPr>
      <w:r>
        <w:rPr>
          <w:noProof/>
          <w:color w:val="595C62" w:themeColor="accent6" w:themeShade="BF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2197670</wp:posOffset>
                </wp:positionH>
                <wp:positionV relativeFrom="paragraph">
                  <wp:posOffset>39786</wp:posOffset>
                </wp:positionV>
                <wp:extent cx="3705727" cy="7229734"/>
                <wp:effectExtent l="0" t="0" r="28575" b="28575"/>
                <wp:wrapNone/>
                <wp:docPr id="91" name="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727" cy="7229734"/>
                          <a:chOff x="0" y="0"/>
                          <a:chExt cx="3705727" cy="7229734"/>
                        </a:xfrm>
                      </wpg:grpSpPr>
                      <wpg:grpSp>
                        <wpg:cNvPr id="46" name="Grupa 46"/>
                        <wpg:cNvGrpSpPr/>
                        <wpg:grpSpPr>
                          <a:xfrm>
                            <a:off x="0" y="2711669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73" name="Prostokąt z rogami zaokrąglonymi po przekątnej 73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Pole tekstowe 74"/>
                          <wps:cNvSpPr txBox="1"/>
                          <wps:spPr>
                            <a:xfrm>
                              <a:off x="252248" y="283779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26FF" w:rsidRPr="00F326FF" w:rsidRDefault="0004733A" w:rsidP="00F326FF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ZDJĘCIE NA TLE JEZIOR</w:t>
                                </w:r>
                                <w:r w:rsidR="000B7E6F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Grupa 90"/>
                        <wpg:cNvGrpSpPr/>
                        <wpg:grpSpPr>
                          <a:xfrm>
                            <a:off x="0" y="5328745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75" name="Prostokąt z rogami zaokrąglonymi po przekątnej 75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Pole tekstowe 76"/>
                          <wps:cNvSpPr txBox="1"/>
                          <wps:spPr>
                            <a:xfrm>
                              <a:off x="252248" y="378372"/>
                              <a:ext cx="3168502" cy="12333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26FF" w:rsidRPr="00F326FF" w:rsidRDefault="00F326FF" w:rsidP="00F326FF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 w:rsidRPr="00F326FF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ZDJĘCIE</w:t>
                                </w:r>
                                <w:r w:rsidR="0004733A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PRZY TABLICY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upa 61"/>
                        <wpg:cNvGrpSpPr/>
                        <wpg:grpSpPr>
                          <a:xfrm>
                            <a:off x="0" y="0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72" name="Prostokąt z rogami zaokrąglonymi po przekątnej 72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Pole tekstowe 142"/>
                          <wps:cNvSpPr txBox="1"/>
                          <wps:spPr>
                            <a:xfrm>
                              <a:off x="252248" y="315310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276E" w:rsidRPr="00F326FF" w:rsidRDefault="0092276E" w:rsidP="0092276E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4 ZDJĘCIA</w:t>
                                </w:r>
                                <w:r w:rsidR="00D72CBB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NA TLE KAŻDEGO Z JEZIOR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91" o:spid="_x0000_s1068" style="position:absolute;left:0;text-align:left;margin-left:173.05pt;margin-top:3.15pt;width:291.8pt;height:569.25pt;z-index:251725824;mso-position-horizontal-relative:page" coordsize="37057,7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">
                <v:group id="Grupa 46" o:spid="_x0000_s1069" style="position:absolute;top:27116;width:37057;height:19010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rostokąt z rogami zaokrąglonymi po przekątnej 73" o:spid="_x0000_s1070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KKsAA&#10;AADbAAAADwAAAGRycy9kb3ducmV2LnhtbESP0YrCMBRE3wX/IVzBN01VUOkaRRRFBAV1P+DS3G3L&#10;NjeliRr9eiMIPg4zc4aZLYKpxI0aV1pWMOgnIIgzq0vOFfxeNr0pCOeRNVaWScGDHCzm7dYMU23v&#10;fKLb2eciQtilqKDwvk6ldFlBBl3f1sTR+7ONQR9lk0vd4D3CTSWHSTKWBkuOCwXWtCoo+z9fjYI9&#10;j49Pl+nD2lWPy5I2webboFS3E5Y/IDwF/w1/2jutYDKC9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qKKsAAAADbAAAADwAAAAAAAAAAAAAAAACYAgAAZHJzL2Rvd25y&#10;ZXYueG1sUEsFBgAAAAAEAAQA9QAAAIUDAAAAAA=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74" o:spid="_x0000_s1071" type="#_x0000_t202" style="position:absolute;left:2522;top:2837;width:31680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LFsQA&#10;AADbAAAADwAAAGRycy9kb3ducmV2LnhtbESPQWsCMRSE74X+h/AKXopmLVJlNYoIhT3sRSuCt8fm&#10;uVncvKxJXNd/3xQKPQ4z8w2z2gy2FT350DhWMJ1kIIgrpxuuFRy/v8YLECEia2wdk4InBdisX19W&#10;mGv34D31h1iLBOGQowITY5dLGSpDFsPEdcTJuzhvMSbpa6k9PhLctvIjyz6lxYbTgsGOdoaq6+Fu&#10;FfSnYqb3vYn+fVcWWXEtb/NzqdTobdguQUQa4n/4r11oBfMZ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yxbEAAAA2wAAAA8AAAAAAAAAAAAAAAAAmAIAAGRycy9k&#10;b3ducmV2LnhtbFBLBQYAAAAABAAEAPUAAACJAwAAAAA=&#10;" filled="f" stroked="f" strokeweight=".5pt">
                    <v:textbox>
                      <w:txbxContent>
                        <w:p w:rsidR="00F326FF" w:rsidRPr="00F326FF" w:rsidRDefault="0004733A" w:rsidP="00F326FF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ZDJĘCIE NA TLE JEZIOR</w:t>
                          </w:r>
                          <w:r w:rsidR="000B7E6F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upa 90" o:spid="_x0000_s1072" style="position:absolute;top:53287;width:37057;height:19010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Prostokąt z rogami zaokrąglonymi po przekątnej 75" o:spid="_x0000_s1073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3xcEA&#10;AADbAAAADwAAAGRycy9kb3ducmV2LnhtbESP3YrCMBSE7wXfIRzBO00V/KFrFFEUERTUfYBDc7Yt&#10;25yUJmr06Y0geDnMzDfMbBFMJW7UuNKygkE/AUGcWV1yruD3sulNQTiPrLGyTAoe5GAxb7dmmGp7&#10;5xPdzj4XEcIuRQWF93UqpcsKMuj6tiaO3p9tDPoom1zqBu8Rbio5TJKxNFhyXCiwplVB2f/5ahTs&#10;eXx8ukwf1q56XJa0CTbfBqW6nbD8AeEp+G/4095pBZMRvL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ft8XBAAAA2wAAAA8AAAAAAAAAAAAAAAAAmAIAAGRycy9kb3du&#10;cmV2LnhtbFBLBQYAAAAABAAEAPUAAACGAwAAAAA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76" o:spid="_x0000_s1074" type="#_x0000_t202" style="position:absolute;left:2522;top:3783;width:31685;height:1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w+sQA&#10;AADbAAAADwAAAGRycy9kb3ducmV2LnhtbESPQWsCMRSE74X+h/AKXopmLUVlNYoIhT3sRSuCt8fm&#10;uVncvKxJXNd/3xQKPQ4z8w2z2gy2FT350DhWMJ1kIIgrpxuuFRy/v8YLECEia2wdk4InBdisX19W&#10;mGv34D31h1iLBOGQowITY5dLGSpDFsPEdcTJuzhvMSbpa6k9PhLctvIjy2bSYsNpwWBHO0PV9XC3&#10;CvpT8an3vYn+fVcWWXEtb/NzqdTobdguQUQa4n/4r11oBfMZ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8PrEAAAA2wAAAA8AAAAAAAAAAAAAAAAAmAIAAGRycy9k&#10;b3ducmV2LnhtbFBLBQYAAAAABAAEAPUAAACJAwAAAAA=&#10;" filled="f" stroked="f" strokeweight=".5pt">
                    <v:textbox>
                      <w:txbxContent>
                        <w:p w:rsidR="00F326FF" w:rsidRPr="00F326FF" w:rsidRDefault="00F326FF" w:rsidP="00F326FF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 w:rsidRPr="00F326FF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ZDJĘCIE</w:t>
                          </w:r>
                          <w:r w:rsidR="0004733A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PRZY TABLICY</w:t>
                          </w:r>
                        </w:p>
                      </w:txbxContent>
                    </v:textbox>
                  </v:shape>
                </v:group>
                <v:group id="Grupa 61" o:spid="_x0000_s1075" style="position:absolute;width:37057;height:19009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rostokąt z rogami zaokrąglonymi po przekątnej 72" o:spid="_x0000_s1076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vscMA&#10;AADbAAAADwAAAGRycy9kb3ducmV2LnhtbESP0WrCQBRE3wv9h+UW+lY3+hBL6hqCRZGCQrUfcMle&#10;k2D2bshuk02/visIPg4zc4ZZ5cG0YqDeNZYVzGcJCOLS6oYrBT/n7ds7COeRNbaWScFEDvL189MK&#10;M21H/qbh5CsRIewyVFB732VSurImg25mO+LoXWxv0EfZV1L3OEa4aeUiSVJpsOG4UGNHm5rK6+nX&#10;KPji9PjnSn34dO10LmgbbLULSr2+hOIDhKfgH+F7e68VLBdw+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vscMAAADbAAAADwAAAAAAAAAAAAAAAACYAgAAZHJzL2Rv&#10;d25yZXYueG1sUEsFBgAAAAAEAAQA9QAAAIgDAAAAAA=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42" o:spid="_x0000_s1077" type="#_x0000_t202" style="position:absolute;left:2522;top:3153;width:31680;height:1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8xMMA&#10;AADcAAAADwAAAGRycy9kb3ducmV2LnhtbERPTWsCMRC9C/6HMAUvUrMVqbI1ShEKe9iLVgRvw2a6&#10;WdxM1iRd13/fFARv83ifs94OthU9+dA4VvA2y0AQV043XCs4fn+9rkCEiKyxdUwK7hRguxmP1phr&#10;d+M99YdYixTCIUcFJsYulzJUhiyGmeuIE/fjvMWYoK+l9nhL4baV8yx7lxYbTg0GO9oZqi6HX6ug&#10;PxULve9N9NNdWWTFpbwuz6VSk5fh8wNEpCE+xQ93odP8xRz+n0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8xMMAAADcAAAADwAAAAAAAAAAAAAAAACYAgAAZHJzL2Rv&#10;d25yZXYueG1sUEsFBgAAAAAEAAQA9QAAAIgDAAAAAA==&#10;" filled="f" stroked="f" strokeweight=".5pt">
                    <v:textbox>
                      <w:txbxContent>
                        <w:p w:rsidR="0092276E" w:rsidRPr="00F326FF" w:rsidRDefault="0092276E" w:rsidP="0092276E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4 ZDJĘCIA</w:t>
                          </w:r>
                          <w:r w:rsidR="00D72CBB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-</w:t>
                          </w: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NA TLE KAŻDEGO Z JEZIOR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</w:p>
    <w:p w:rsidR="00F326FF" w:rsidRPr="004C69BB" w:rsidRDefault="00F326FF" w:rsidP="00481488">
      <w:pPr>
        <w:ind w:left="1418" w:right="-426"/>
        <w:rPr>
          <w:color w:val="595C62" w:themeColor="accent6" w:themeShade="BF"/>
          <w:sz w:val="24"/>
          <w:szCs w:val="24"/>
        </w:rPr>
      </w:pPr>
    </w:p>
    <w:p w:rsidR="00F326FF" w:rsidRPr="004C69BB" w:rsidRDefault="0092276E" w:rsidP="00481488">
      <w:pPr>
        <w:ind w:left="1418" w:right="-426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4. Kompleks</w:t>
      </w:r>
      <w:r w:rsidR="00877198" w:rsidRPr="004C69BB">
        <w:rPr>
          <w:color w:val="595C62" w:themeColor="accent6" w:themeShade="BF"/>
          <w:sz w:val="24"/>
          <w:szCs w:val="24"/>
        </w:rPr>
        <w:t>u</w:t>
      </w:r>
      <w:r w:rsidRPr="004C69BB">
        <w:rPr>
          <w:color w:val="595C62" w:themeColor="accent6" w:themeShade="BF"/>
          <w:sz w:val="24"/>
          <w:szCs w:val="24"/>
        </w:rPr>
        <w:t xml:space="preserve"> jezior </w:t>
      </w:r>
      <w:proofErr w:type="spellStart"/>
      <w:r w:rsidRPr="004C69BB">
        <w:rPr>
          <w:color w:val="595C62" w:themeColor="accent6" w:themeShade="BF"/>
          <w:sz w:val="24"/>
          <w:szCs w:val="24"/>
        </w:rPr>
        <w:t>lobeliowych</w:t>
      </w:r>
      <w:proofErr w:type="spellEnd"/>
      <w:r w:rsidRPr="004C69BB">
        <w:rPr>
          <w:color w:val="595C62" w:themeColor="accent6" w:themeShade="BF"/>
          <w:sz w:val="24"/>
          <w:szCs w:val="24"/>
        </w:rPr>
        <w:t xml:space="preserve"> – j. Wielkie O</w:t>
      </w:r>
      <w:r w:rsidR="00C15612">
        <w:rPr>
          <w:color w:val="595C62" w:themeColor="accent6" w:themeShade="BF"/>
          <w:sz w:val="24"/>
          <w:szCs w:val="24"/>
        </w:rPr>
        <w:t>czko, j. Małe Oczko, Zakrzewie,</w:t>
      </w:r>
      <w:r w:rsidRPr="004C69BB">
        <w:rPr>
          <w:color w:val="595C62" w:themeColor="accent6" w:themeShade="BF"/>
          <w:sz w:val="24"/>
          <w:szCs w:val="24"/>
        </w:rPr>
        <w:t xml:space="preserve"> Głęboczko</w:t>
      </w: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4C69BB" w:rsidRDefault="0092276E" w:rsidP="00481488">
      <w:pPr>
        <w:ind w:left="1418" w:right="-426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5. Kompleks</w:t>
      </w:r>
      <w:r w:rsidR="00877198" w:rsidRPr="004C69BB">
        <w:rPr>
          <w:color w:val="595C62" w:themeColor="accent6" w:themeShade="BF"/>
          <w:sz w:val="24"/>
          <w:szCs w:val="24"/>
        </w:rPr>
        <w:t>u</w:t>
      </w:r>
      <w:r w:rsidRPr="004C69BB">
        <w:rPr>
          <w:color w:val="595C62" w:themeColor="accent6" w:themeShade="BF"/>
          <w:sz w:val="24"/>
          <w:szCs w:val="24"/>
        </w:rPr>
        <w:t xml:space="preserve"> jezior Wyrówno-Osty-Bielawy</w:t>
      </w: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C15612" w:rsidP="00481488">
      <w:pPr>
        <w:ind w:left="1418" w:right="-426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19680" behindDoc="0" locked="0" layoutInCell="1" allowOverlap="1" wp14:anchorId="275F8A0C" wp14:editId="173FBF6F">
            <wp:simplePos x="0" y="0"/>
            <wp:positionH relativeFrom="margin">
              <wp:posOffset>-46488</wp:posOffset>
            </wp:positionH>
            <wp:positionV relativeFrom="paragraph">
              <wp:posOffset>328997</wp:posOffset>
            </wp:positionV>
            <wp:extent cx="1154430" cy="1091565"/>
            <wp:effectExtent l="0" t="0" r="7620" b="0"/>
            <wp:wrapNone/>
            <wp:docPr id="140" name="Picture 8" descr="SRE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8" descr="SREB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184E7C" w:rsidRDefault="00F326FF" w:rsidP="00481488">
      <w:pPr>
        <w:ind w:left="1418" w:right="-426" w:hanging="142"/>
        <w:rPr>
          <w:color w:val="595C62" w:themeColor="accent6" w:themeShade="BF"/>
        </w:rPr>
      </w:pPr>
    </w:p>
    <w:p w:rsidR="00F326FF" w:rsidRPr="004C69BB" w:rsidRDefault="00F326FF" w:rsidP="00481488">
      <w:pPr>
        <w:ind w:left="1418" w:right="-426" w:hanging="142"/>
        <w:rPr>
          <w:color w:val="595C62" w:themeColor="accent6" w:themeShade="BF"/>
          <w:sz w:val="24"/>
          <w:szCs w:val="24"/>
        </w:rPr>
      </w:pPr>
    </w:p>
    <w:p w:rsidR="00F326FF" w:rsidRPr="00184E7C" w:rsidRDefault="0004733A" w:rsidP="00481488">
      <w:pPr>
        <w:ind w:left="1418" w:right="-426" w:hanging="142"/>
        <w:rPr>
          <w:color w:val="595C62" w:themeColor="accent6" w:themeShade="BF"/>
        </w:rPr>
      </w:pPr>
      <w:r w:rsidRPr="004C69BB">
        <w:rPr>
          <w:color w:val="595C62" w:themeColor="accent6" w:themeShade="BF"/>
          <w:sz w:val="24"/>
          <w:szCs w:val="24"/>
        </w:rPr>
        <w:t>6. Rezerwat</w:t>
      </w:r>
      <w:r w:rsidR="00877198" w:rsidRPr="004C69BB">
        <w:rPr>
          <w:color w:val="595C62" w:themeColor="accent6" w:themeShade="BF"/>
          <w:sz w:val="24"/>
          <w:szCs w:val="24"/>
        </w:rPr>
        <w:t>u</w:t>
      </w:r>
      <w:r w:rsidRPr="004C69BB">
        <w:rPr>
          <w:color w:val="595C62" w:themeColor="accent6" w:themeShade="BF"/>
          <w:sz w:val="24"/>
          <w:szCs w:val="24"/>
        </w:rPr>
        <w:t xml:space="preserve"> przyrody „Krwawe Doły”</w:t>
      </w:r>
    </w:p>
    <w:p w:rsidR="00F326FF" w:rsidRPr="00184E7C" w:rsidRDefault="00F326FF" w:rsidP="00481488">
      <w:pPr>
        <w:ind w:left="1418" w:right="-426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br w:type="page"/>
      </w:r>
    </w:p>
    <w:p w:rsidR="00F326FF" w:rsidRPr="00184E7C" w:rsidRDefault="00C15612" w:rsidP="00F326FF">
      <w:pPr>
        <w:ind w:left="-709" w:right="1275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E5135B" wp14:editId="71246DB6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45420"/>
                <wp:effectExtent l="19050" t="0" r="0" b="0"/>
                <wp:wrapNone/>
                <wp:docPr id="1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10345420"/>
                          <a:chOff x="9211" y="-150"/>
                          <a:chExt cx="3004" cy="16292"/>
                        </a:xfrm>
                      </wpg:grpSpPr>
                      <wps:wsp>
                        <wps:cNvPr id="12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84"/>
                        <wpg:cNvGrpSpPr>
                          <a:grpSpLocks/>
                        </wpg:cNvGrpSpPr>
                        <wpg:grpSpPr bwMode="auto">
                          <a:xfrm>
                            <a:off x="9211" y="-150"/>
                            <a:ext cx="2532" cy="16132"/>
                            <a:chOff x="9213" y="15"/>
                            <a:chExt cx="2532" cy="16132"/>
                          </a:xfrm>
                        </wpg:grpSpPr>
                        <wpg:grpSp>
                          <wpg:cNvPr id="127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10024" y="15"/>
                              <a:ext cx="1721" cy="16132"/>
                              <a:chOff x="9964" y="15"/>
                              <a:chExt cx="1721" cy="16132"/>
                            </a:xfrm>
                          </wpg:grpSpPr>
                          <wps:wsp>
                            <wps:cNvPr id="128" name="AutoShap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85" y="15"/>
                                <a:ext cx="0" cy="161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64" y="15"/>
                                <a:ext cx="0" cy="161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1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3" y="12592"/>
                              <a:ext cx="1745" cy="154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6AF56" id="Group 93" o:spid="_x0000_s1026" style="position:absolute;margin-left:85.7pt;margin-top:-43.65pt;width:136.9pt;height:814.6pt;z-index:251702272;mso-position-horizontal:right;mso-position-horizontal-relative:page" coordorigin="9211,-150" coordsize="3004,1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">
                <v:rect id="Rectangle 92" o:spid="_x0000_s1027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group id="Group 84" o:spid="_x0000_s1028" style="position:absolute;left:9211;top:-150;width:2532;height:16132" coordorigin="9213,15" coordsize="2532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Group 85" o:spid="_x0000_s1029" style="position:absolute;left:10024;top:15;width:1721;height:16132" coordorigin="9964,15" coordsize="1721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AutoShape 86" o:spid="_x0000_s1030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R3cIAAADcAAAADwAAAGRycy9kb3ducmV2LnhtbESPQW/CMAyF70j8h8hI3EYKB8Q6AkKg&#10;ajvB1sHdakxb0ThVE6D8e3xA4mbrPb/3ebnuXaNu1IXas4HpJAFFXHhbc2ng+J99LECFiGyx8UwG&#10;HhRgvRoOlphaf+c/uuWxVBLCIUUDVYxtqnUoKnIYJr4lFu3sO4dR1q7UtsO7hLtGz5Jkrh3WLA0V&#10;trStqLjkV2cgzne9/v3+5NO2WAS7P2WHY54ZMx71my9Qkfr4Nr+uf6zgz4R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RR3cIAAADcAAAADwAAAAAAAAAAAAAA&#10;AAChAgAAZHJzL2Rvd25yZXYueG1sUEsFBgAAAAAEAAQA+QAAAJADAAAAAA==&#10;" strokecolor="black [3213]" strokeweight="1pt"/>
                    <v:shape id="AutoShape 88" o:spid="_x0000_s1031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LBsMAAADcAAAADwAAAGRycy9kb3ducmV2LnhtbESPQWvCQBCF7wX/wzKCt7pRQWzqKqIE&#10;PVWb6n3ITpPQ7GzIrhr/fecgeJvhvXnvm+W6d426URdqzwYm4wQUceFtzaWB80/2vgAVIrLFxjMZ&#10;eFCA9WrwtsTU+jt/0y2PpZIQDikaqGJsU61DUZHDMPYtsWi/vnMYZe1KbTu8S7hr9DRJ5tphzdJQ&#10;YUvbioq//OoMxPmu16f9B1+2xSLYr0t2POeZMaNhv/kEFamPL/Pz+mAFfyb48oxM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ywbDAAAA3AAAAA8AAAAAAAAAAAAA&#10;AAAAoQIAAGRycy9kb3ducmV2LnhtbFBLBQYAAAAABAAEAPkAAACRAwAAAAA=&#10;" strokecolor="black [3213]" strokeweight="1pt"/>
                  </v:group>
                  <v:oval id="Oval 89" o:spid="_x0000_s1032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yhsEA&#10;AADcAAAADwAAAGRycy9kb3ducmV2LnhtbERPTWvCQBC9F/oflhG8NZvUUmx0I6Wi9VhjDx6H7Jgs&#10;ZmdDdk3iv+8WCr3N433OejPZVgzUe+NYQZakIIgrpw3XCr5Pu6clCB+QNbaOScGdPGyKx4c15tqN&#10;fKShDLWIIexzVNCE0OVS+qohiz5xHXHkLq63GCLsa6l7HGO4beVzmr5Ki4ZjQ4MdfTRUXcubVfD1&#10;yabbL/zb+XIwA75s69bzqNR8Nr2vQASawr/4z33Qcf4ig9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6MobBAAAA3AAAAA8AAAAAAAAAAAAAAAAAmAIAAGRycy9kb3du&#10;cmV2LnhtbFBLBQYAAAAABAAEAPUAAACGAwAAAAA=&#10;" fillcolor="white [3212]" strokecolor="black [3213]" strokeweight="3pt">
                    <v:stroke linestyle="thinThin"/>
                  </v:oval>
                </v:group>
                <w10:wrap anchorx="page"/>
              </v:group>
            </w:pict>
          </mc:Fallback>
        </mc:AlternateContent>
      </w:r>
      <w:r w:rsidR="00F326FF"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E5135B" wp14:editId="71246DB6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54945"/>
                <wp:effectExtent l="19050" t="0" r="0" b="8255"/>
                <wp:wrapNone/>
                <wp:docPr id="7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098" cy="10354945"/>
                          <a:chOff x="9211" y="-165"/>
                          <a:chExt cx="3004" cy="16307"/>
                        </a:xfrm>
                      </wpg:grpSpPr>
                      <wps:wsp>
                        <wps:cNvPr id="7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82"/>
                        <wpg:cNvGrpSpPr>
                          <a:grpSpLocks/>
                        </wpg:cNvGrpSpPr>
                        <wpg:grpSpPr bwMode="auto">
                          <a:xfrm>
                            <a:off x="9211" y="-165"/>
                            <a:ext cx="2679" cy="16147"/>
                            <a:chOff x="9201" y="0"/>
                            <a:chExt cx="2679" cy="16147"/>
                          </a:xfrm>
                        </wpg:grpSpPr>
                        <wps:wsp>
                          <wps:cNvPr id="8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0"/>
                              <a:ext cx="1800" cy="15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6FF" w:rsidRPr="00974E66" w:rsidRDefault="00F326FF" w:rsidP="00F326FF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</w:pPr>
                                <w:r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 xml:space="preserve">Pasjonat Wdzydzkiego Parku Krajobrazowego </w:t>
                                </w:r>
                              </w:p>
                              <w:p w:rsidR="00F326FF" w:rsidRDefault="008A161D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</w:rPr>
                                    <w:id w:val="-167632238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4C99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>Regulamin</w:t>
                                    </w:r>
                                    <w:r w:rsidR="00F326FF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 xml:space="preserve"> – Dzienniczek odznaki krajoznawczej</w:t>
                                    </w:r>
                                  </w:sdtContent>
                                </w:sdt>
                                <w:r w:rsidR="00F326FF">
                                  <w:rPr>
                                    <w:color w:val="575F6D" w:themeColor="text2"/>
                                    <w:spacing w:val="20"/>
                                  </w:rPr>
                                  <w:t xml:space="preserve"> </w:t>
                                </w:r>
                              </w:p>
                              <w:p w:rsidR="00F326FF" w:rsidRDefault="00F326FF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45720" tIns="685800" rIns="45720" bIns="2286000" anchor="t" anchorCtr="0" upright="1">
                            <a:noAutofit/>
                          </wps:bodyPr>
                        </wps:wsp>
                        <wpg:grpSp>
                          <wpg:cNvPr id="8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201" y="15"/>
                              <a:ext cx="2644" cy="16132"/>
                              <a:chOff x="9213" y="15"/>
                              <a:chExt cx="2644" cy="16132"/>
                            </a:xfrm>
                          </wpg:grpSpPr>
                          <wpg:grpSp>
                            <wpg:cNvPr id="82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4" y="15"/>
                                <a:ext cx="1833" cy="16132"/>
                                <a:chOff x="9964" y="15"/>
                                <a:chExt cx="1833" cy="16132"/>
                              </a:xfrm>
                            </wpg:grpSpPr>
                            <wps:wsp>
                              <wps:cNvPr id="83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5" y="15"/>
                                  <a:ext cx="0" cy="16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7" y="30"/>
                                  <a:ext cx="0" cy="16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4" y="15"/>
                                  <a:ext cx="0" cy="16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6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12592"/>
                                <a:ext cx="1745" cy="154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135B" id="_x0000_s1078" style="position:absolute;left:0;text-align:left;margin-left:85.7pt;margin-top:-43.65pt;width:136.9pt;height:815.35pt;z-index:251678720;mso-position-horizontal:right;mso-position-horizontal-relative:page" coordorigin="9211,-165" coordsize="3004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">
                <v:rect id="Rectangle 92" o:spid="_x0000_s1079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v:group id="Group 82" o:spid="_x0000_s1080" style="position:absolute;left:9211;top:-165;width:2679;height:16147" coordorigin="9201" coordsize="2679,1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_x0000_s1081" style="position:absolute;left:10080;width:1800;height:15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hL8QA&#10;AADbAAAADwAAAGRycy9kb3ducmV2LnhtbERPz2vCMBS+C/sfwht4kZlORFxnlDlQKp6souz21ry1&#10;nc1LSTKt/vXLYbDjx/d7tuhMIy7kfG1ZwfMwAUFcWF1zqeCwXz1NQfiArLGxTApu5GExf+jNMNX2&#10;yju65KEUMYR9igqqENpUSl9UZNAPbUscuS/rDIYIXSm1w2sMN40cJclEGqw5NlTY0ntFxTn/MQru&#10;2cutPq+Pg8/cfW/HxXKz3J4+lOo/dm+vIAJ14V/85860gmlcH7/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JIS/EAAAA2wAAAA8AAAAAAAAAAAAAAAAAmAIAAGRycy9k&#10;b3ducmV2LnhtbFBLBQYAAAAABAAEAPUAAACJAwAAAAA=&#10;" filled="f" stroked="f">
                    <v:textbox style="layout-flow:vertical" inset="3.6pt,54pt,3.6pt,180pt">
                      <w:txbxContent>
                        <w:p w:rsidR="00F326FF" w:rsidRPr="00974E66" w:rsidRDefault="00F326FF" w:rsidP="00F326FF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</w:pPr>
                          <w:r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 xml:space="preserve">Pasjonat Wdzydzkiego Parku Krajobrazowego </w:t>
                          </w:r>
                        </w:p>
                        <w:p w:rsidR="00F326FF" w:rsidRDefault="00E5678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575F6D" w:themeColor="text2"/>
                                <w:spacing w:val="20"/>
                              </w:rPr>
                              <w:id w:val="-16763223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4C99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>Regulamin</w:t>
                              </w:r>
                              <w:r w:rsidR="00F326FF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 xml:space="preserve"> – Dzienniczek odznaki krajoznawczej</w:t>
                              </w:r>
                            </w:sdtContent>
                          </w:sdt>
                          <w:r w:rsidR="00F326FF">
                            <w:rPr>
                              <w:color w:val="575F6D" w:themeColor="text2"/>
                              <w:spacing w:val="20"/>
                            </w:rPr>
                            <w:t xml:space="preserve"> </w:t>
                          </w:r>
                        </w:p>
                        <w:p w:rsidR="00F326FF" w:rsidRDefault="00F326F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</w:p>
                      </w:txbxContent>
                    </v:textbox>
                  </v:rect>
                  <v:group id="Group 84" o:spid="_x0000_s1082" style="position:absolute;left:9201;top:15;width:2644;height:16132" coordorigin="9213,15" coordsize="2644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group id="Group 85" o:spid="_x0000_s1083" style="position:absolute;left:10024;top:15;width:1833;height:16132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shape id="AutoShape 86" o:spid="_x0000_s1084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HycEAAADbAAAADwAAAGRycy9kb3ducmV2LnhtbESPQYvCMBSE74L/ITzBm6YqSK1GEaXo&#10;aXeten80z7bYvJQmav33ZmFhj8PMfMOsNp2pxZNaV1lWMBlHIIhzqysuFFzO6SgG4TyyxtoyKXiT&#10;g82631thou2LT/TMfCEChF2CCkrvm0RKl5dk0I1tQxy8m20N+iDbQuoWXwFuajmNork0WHFYKLGh&#10;XUn5PXsYBX6+7+TPYcHXXR47/XVNvy9ZqtRw0G2XIDx1/j/81z5qBfEMfr+EHyD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1AfJwQAAANsAAAAPAAAAAAAAAAAAAAAA&#10;AKECAABkcnMvZG93bnJldi54bWxQSwUGAAAAAAQABAD5AAAAjwMAAAAA&#10;" strokecolor="black [3213]" strokeweight="1pt"/>
                      <v:shape id="AutoShape 87" o:spid="_x0000_s1085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808MAAADbAAAADwAAAGRycy9kb3ducmV2LnhtbESPQYvCMBSE74L/ITzBi2i6sohUo+ii&#10;4LosrFXw+miebbF5KU209d8bYcHjMDPfMPNla0pxp9oVlhV8jCIQxKnVBWcKTsftcArCeWSNpWVS&#10;8CAHy0W3M8dY24YPdE98JgKEXYwKcu+rWEqX5mTQjWxFHLyLrQ36IOtM6hqbADelHEfRRBosOCzk&#10;WNFXTuk1uRkF5rT/XcvB9/FvxUnbDM7XyQ9ulOr32tUMhKfWv8P/7Z1WMP2E1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PNPDAAAA2wAAAA8AAAAAAAAAAAAA&#10;AAAAoQIAAGRycy9kb3ducmV2LnhtbFBLBQYAAAAABAAEAPkAAACRAwAAAAA=&#10;" strokecolor="black [3213]" strokeweight="2.25pt"/>
                      <v:shape id="AutoShape 88" o:spid="_x0000_s1086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6JsEAAADbAAAADwAAAGRycy9kb3ducmV2LnhtbESPQYvCMBSE74L/ITzBm6YKSq1GEaXo&#10;aXeten80z7bYvJQmav33ZmFhj8PMfMOsNp2pxZNaV1lWMBlHIIhzqysuFFzO6SgG4TyyxtoyKXiT&#10;g82631thou2LT/TMfCEChF2CCkrvm0RKl5dk0I1tQxy8m20N+iDbQuoWXwFuajmNork0WHFYKLGh&#10;XUn5PXsYBX6+7+TPYcHXXR47/XVNvy9ZqtRw0G2XIDx1/j/81z5qBfEMfr+EHyD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cTomwQAAANsAAAAPAAAAAAAAAAAAAAAA&#10;AKECAABkcnMvZG93bnJldi54bWxQSwUGAAAAAAQABAD5AAAAjwMAAAAA&#10;" strokecolor="black [3213]" strokeweight="1pt"/>
                    </v:group>
                    <v:oval id="Oval 89" o:spid="_x0000_s1087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8DMMA&#10;AADbAAAADwAAAGRycy9kb3ducmV2LnhtbESPQWvCQBSE74X+h+UVequbVpEYXUNpseZYowePj+wz&#10;Wcy+Ddltkv77riD0OMzMN8wmn2wrBuq9cazgdZaAIK6cNlwrOB13LykIH5A1to5JwS95yLePDxvM&#10;tBv5QEMZahEh7DNU0ITQZVL6qiGLfuY64uhdXG8xRNnXUvc4Rrht5VuSLKVFw3GhwY4+Gqqu5Y9V&#10;8L1n033N/ep8KcyAi8+69Twq9fw0va9BBJrCf/jeLrSCdAm3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58DMMAAADbAAAADwAAAAAAAAAAAAAAAACYAgAAZHJzL2Rv&#10;d25yZXYueG1sUEsFBgAAAAAEAAQA9QAAAIgDAAAAAA==&#10;" fillcolor="white [3212]" strokecolor="black [3213]" strokeweight="3pt">
                      <v:stroke linestyle="thinThin"/>
                    </v:oval>
                  </v:group>
                </v:group>
                <w10:wrap anchorx="page"/>
              </v:group>
            </w:pict>
          </mc:Fallback>
        </mc:AlternateContent>
      </w:r>
      <w:r w:rsidR="00F326FF" w:rsidRPr="00184E7C">
        <w:rPr>
          <w:b/>
          <w:color w:val="595C62" w:themeColor="accent6" w:themeShade="BF"/>
          <w:sz w:val="28"/>
          <w:szCs w:val="28"/>
        </w:rPr>
        <w:t>O</w:t>
      </w:r>
      <w:r w:rsidR="00F326FF" w:rsidRPr="00184E7C">
        <w:rPr>
          <w:color w:val="595C62" w:themeColor="accent6" w:themeShade="BF"/>
          <w:sz w:val="28"/>
          <w:szCs w:val="28"/>
        </w:rPr>
        <w:t xml:space="preserve">dznaka krajoznawcza „Pasjonat Wdzydzkiego Parku Krajobrazowego” </w:t>
      </w:r>
      <w:r w:rsidR="00F326FF" w:rsidRPr="00184E7C">
        <w:rPr>
          <w:color w:val="595C62" w:themeColor="accent6" w:themeShade="BF"/>
          <w:sz w:val="28"/>
          <w:szCs w:val="28"/>
        </w:rPr>
        <w:br/>
      </w:r>
      <w:r w:rsidR="00877198" w:rsidRPr="00184E7C">
        <w:rPr>
          <w:b/>
          <w:smallCaps/>
          <w:color w:val="595C62" w:themeColor="accent6" w:themeShade="BF"/>
          <w:sz w:val="28"/>
          <w:szCs w:val="28"/>
        </w:rPr>
        <w:t>stopień srebrny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F326FF">
      <w:pPr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</w:t>
      </w:r>
      <w:r w:rsidR="0004733A" w:rsidRPr="004C69BB">
        <w:rPr>
          <w:color w:val="595C62" w:themeColor="accent6" w:themeShade="BF"/>
          <w:sz w:val="28"/>
          <w:szCs w:val="28"/>
        </w:rPr>
        <w:t xml:space="preserve"> zwiedzenie/zobaczenie</w:t>
      </w:r>
      <w:r w:rsidRPr="004C69BB">
        <w:rPr>
          <w:color w:val="595C62" w:themeColor="accent6" w:themeShade="BF"/>
          <w:sz w:val="28"/>
          <w:szCs w:val="28"/>
        </w:rPr>
        <w:t>:</w: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1CF70" wp14:editId="7DCFB9F3">
                <wp:simplePos x="0" y="0"/>
                <wp:positionH relativeFrom="margin">
                  <wp:posOffset>746760</wp:posOffset>
                </wp:positionH>
                <wp:positionV relativeFrom="paragraph">
                  <wp:posOffset>22934</wp:posOffset>
                </wp:positionV>
                <wp:extent cx="3705727" cy="1900989"/>
                <wp:effectExtent l="0" t="0" r="28575" b="23495"/>
                <wp:wrapNone/>
                <wp:docPr id="87" name="Prostokąt z rogami zaokrąglonymi po przekątnej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855D" id="Prostokąt z rogami zaokrąglonymi po przekątnej 87" o:spid="_x0000_s1026" style="position:absolute;margin-left:58.8pt;margin-top:1.8pt;width:291.8pt;height:149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04733A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6ADCF0" wp14:editId="46AAC113">
                <wp:simplePos x="0" y="0"/>
                <wp:positionH relativeFrom="column">
                  <wp:posOffset>1009935</wp:posOffset>
                </wp:positionH>
                <wp:positionV relativeFrom="paragraph">
                  <wp:posOffset>8672</wp:posOffset>
                </wp:positionV>
                <wp:extent cx="3168015" cy="1233170"/>
                <wp:effectExtent l="0" t="0" r="0" b="5080"/>
                <wp:wrapNone/>
                <wp:docPr id="144" name="Pole tekstow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33A" w:rsidRPr="00F326FF" w:rsidRDefault="0004733A" w:rsidP="0004733A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NA TLE JEDNEGO Z OCZEK WODNYCH</w:t>
                            </w:r>
                            <w:r w:rsidR="00BC5619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 xml:space="preserve"> PLANOWANEGO REZERWATU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ADCF0" id="Pole tekstowe 144" o:spid="_x0000_s1088" type="#_x0000_t202" style="position:absolute;margin-left:79.5pt;margin-top:.7pt;width:249.45pt;height:97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" filled="f" stroked="f" strokeweight=".5pt">
                <v:textbox>
                  <w:txbxContent>
                    <w:p w:rsidR="0004733A" w:rsidRPr="00F326FF" w:rsidRDefault="0004733A" w:rsidP="0004733A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NA TLE JEDNEGO Z OCZEK WODNYCH</w:t>
                      </w:r>
                      <w:r w:rsidR="00BC5619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 xml:space="preserve"> PLANOWANEGO REZERWATU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4C69BB" w:rsidRDefault="00877198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7. Planowanego</w:t>
      </w:r>
      <w:r w:rsidR="0004733A" w:rsidRPr="004C69BB">
        <w:rPr>
          <w:color w:val="595C62" w:themeColor="accent6" w:themeShade="BF"/>
          <w:sz w:val="24"/>
          <w:szCs w:val="24"/>
        </w:rPr>
        <w:t xml:space="preserve"> rezerwat przyrody „Wałachy” we Wdzydzach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D9D4F" wp14:editId="7C28A741">
                <wp:simplePos x="0" y="0"/>
                <wp:positionH relativeFrom="margin">
                  <wp:posOffset>754218</wp:posOffset>
                </wp:positionH>
                <wp:positionV relativeFrom="paragraph">
                  <wp:posOffset>15846</wp:posOffset>
                </wp:positionV>
                <wp:extent cx="3705727" cy="1900989"/>
                <wp:effectExtent l="0" t="0" r="28575" b="23495"/>
                <wp:wrapNone/>
                <wp:docPr id="88" name="Prostokąt z rogami zaokrąglonymi po przekątnej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049B" id="Prostokąt z rogami zaokrąglonymi po przekątnej 88" o:spid="_x0000_s1026" style="position:absolute;margin-left:59.4pt;margin-top:1.25pt;width:291.8pt;height:149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A5545C" wp14:editId="67A22F0D">
                <wp:simplePos x="0" y="0"/>
                <wp:positionH relativeFrom="column">
                  <wp:posOffset>1022985</wp:posOffset>
                </wp:positionH>
                <wp:positionV relativeFrom="paragraph">
                  <wp:posOffset>2540</wp:posOffset>
                </wp:positionV>
                <wp:extent cx="3168015" cy="1233170"/>
                <wp:effectExtent l="0" t="0" r="0" b="508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6FF" w:rsidRPr="00F326FF" w:rsidRDefault="0004733A" w:rsidP="00F326FF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PRZY PLATFORMIE OBSERWACYJNEJ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545C" id="Pole tekstowe 89" o:spid="_x0000_s1089" type="#_x0000_t202" style="position:absolute;left:0;text-align:left;margin-left:80.55pt;margin-top:.2pt;width:249.45pt;height:97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" filled="f" stroked="f" strokeweight=".5pt">
                <v:textbox>
                  <w:txbxContent>
                    <w:p w:rsidR="00F326FF" w:rsidRPr="00F326FF" w:rsidRDefault="0004733A" w:rsidP="00F326FF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PRZY PLATFORMIE OBSERWACYJNEJ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877198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8. Planowanego</w:t>
      </w:r>
      <w:r w:rsidR="0004733A" w:rsidRPr="004C69BB">
        <w:rPr>
          <w:color w:val="595C62" w:themeColor="accent6" w:themeShade="BF"/>
          <w:sz w:val="24"/>
          <w:szCs w:val="24"/>
        </w:rPr>
        <w:t xml:space="preserve"> rezerwat przyrody „Lipno-Lipionko”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21D45" w:rsidRPr="00184E7C" w:rsidRDefault="00F21D45" w:rsidP="00F21D45">
      <w:pPr>
        <w:ind w:left="142" w:right="1842" w:hanging="142"/>
        <w:jc w:val="center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KOMISJA WDZYDZKIEGO PARKU KRAJOBRAZOWEGO W KOŚCIERZYNIE</w:t>
      </w:r>
    </w:p>
    <w:p w:rsidR="00F21D45" w:rsidRPr="00184E7C" w:rsidRDefault="004C69BB" w:rsidP="00F21D45">
      <w:pPr>
        <w:ind w:left="142" w:right="1842" w:hanging="142"/>
        <w:jc w:val="center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27872" behindDoc="0" locked="0" layoutInCell="1" allowOverlap="1" wp14:anchorId="0971A447" wp14:editId="67B7DCCE">
            <wp:simplePos x="0" y="0"/>
            <wp:positionH relativeFrom="column">
              <wp:posOffset>4995545</wp:posOffset>
            </wp:positionH>
            <wp:positionV relativeFrom="paragraph">
              <wp:posOffset>174537</wp:posOffset>
            </wp:positionV>
            <wp:extent cx="1154982" cy="1091820"/>
            <wp:effectExtent l="0" t="0" r="7620" b="0"/>
            <wp:wrapNone/>
            <wp:docPr id="143" name="Picture 8" descr="SRE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8" descr="SREB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82" cy="10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45" w:rsidRPr="00184E7C">
        <w:rPr>
          <w:color w:val="595C62" w:themeColor="accent6" w:themeShade="BF"/>
        </w:rPr>
        <w:t>PRZYZNAJE ODZNAKĘ W STOPNIU SREBRNYM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21D45" w:rsidRPr="00184E7C" w:rsidRDefault="00F21D45" w:rsidP="00F21D45">
      <w:pPr>
        <w:ind w:left="142" w:right="1842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Nr ewidencyjny...................................................................................</w:t>
      </w:r>
    </w:p>
    <w:p w:rsidR="00F21D45" w:rsidRPr="00184E7C" w:rsidRDefault="00F21D45" w:rsidP="00F21D45">
      <w:pPr>
        <w:ind w:left="142" w:right="1842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Data ....................................................................................................</w:t>
      </w:r>
    </w:p>
    <w:p w:rsidR="00F21D45" w:rsidRPr="00184E7C" w:rsidRDefault="00F21D45" w:rsidP="00F21D45">
      <w:pPr>
        <w:ind w:left="142" w:right="1842" w:firstLine="3260"/>
        <w:rPr>
          <w:color w:val="595C62" w:themeColor="accent6" w:themeShade="BF"/>
        </w:rPr>
      </w:pPr>
    </w:p>
    <w:p w:rsidR="00F21D45" w:rsidRPr="00184E7C" w:rsidRDefault="00F21D45" w:rsidP="00F21D45">
      <w:pPr>
        <w:ind w:left="142" w:right="1842" w:firstLine="3260"/>
        <w:rPr>
          <w:color w:val="595C62" w:themeColor="accent6" w:themeShade="BF"/>
        </w:rPr>
      </w:pPr>
    </w:p>
    <w:p w:rsidR="00F21D45" w:rsidRPr="00184E7C" w:rsidRDefault="00F21D45" w:rsidP="00F21D45">
      <w:pPr>
        <w:ind w:left="142" w:right="1842" w:firstLine="3260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.....................................................................</w:t>
      </w:r>
    </w:p>
    <w:p w:rsidR="00F21D45" w:rsidRPr="00184E7C" w:rsidRDefault="00D72CBB" w:rsidP="00F21D45">
      <w:pPr>
        <w:ind w:left="285" w:right="1842" w:firstLine="3260"/>
        <w:rPr>
          <w:color w:val="595C62" w:themeColor="accent6" w:themeShade="BF"/>
          <w:vertAlign w:val="superscript"/>
        </w:rPr>
      </w:pPr>
      <w:r>
        <w:rPr>
          <w:color w:val="595C62" w:themeColor="accent6" w:themeShade="BF"/>
          <w:vertAlign w:val="superscript"/>
        </w:rPr>
        <w:t xml:space="preserve">         </w:t>
      </w:r>
      <w:r w:rsidR="00F21D45" w:rsidRPr="00184E7C">
        <w:rPr>
          <w:color w:val="595C62" w:themeColor="accent6" w:themeShade="BF"/>
          <w:vertAlign w:val="superscript"/>
        </w:rPr>
        <w:t xml:space="preserve">Pieczątka i podpis </w:t>
      </w:r>
      <w:r>
        <w:rPr>
          <w:color w:val="595C62" w:themeColor="accent6" w:themeShade="BF"/>
          <w:vertAlign w:val="superscript"/>
        </w:rPr>
        <w:t xml:space="preserve">Kierownika </w:t>
      </w:r>
      <w:r w:rsidRPr="00D72CBB">
        <w:rPr>
          <w:color w:val="595C62" w:themeColor="accent6" w:themeShade="BF"/>
          <w:vertAlign w:val="superscript"/>
        </w:rPr>
        <w:t>Wdzydzkiego PK</w:t>
      </w:r>
    </w:p>
    <w:p w:rsidR="00F326FF" w:rsidRPr="00184E7C" w:rsidRDefault="00C15612" w:rsidP="00C15612">
      <w:pPr>
        <w:ind w:left="1276" w:right="-568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C15612">
        <w:rPr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EDDB96" wp14:editId="560DCB81">
                <wp:simplePos x="0" y="0"/>
                <wp:positionH relativeFrom="column">
                  <wp:posOffset>-556460</wp:posOffset>
                </wp:positionH>
                <wp:positionV relativeFrom="paragraph">
                  <wp:posOffset>-2364740</wp:posOffset>
                </wp:positionV>
                <wp:extent cx="1041400" cy="10057765"/>
                <wp:effectExtent l="0" t="0" r="6350" b="0"/>
                <wp:wrapNone/>
                <wp:docPr id="6761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041400" cy="1005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612" w:rsidRPr="00974E66" w:rsidRDefault="00C15612" w:rsidP="00C15612">
                            <w:pPr>
                              <w:spacing w:before="240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Pasjonat </w:t>
                            </w:r>
                            <w:r w:rsidRPr="00974E66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 Wdzydzkiego Parku Krajorazowego </w:t>
                            </w:r>
                          </w:p>
                          <w:p w:rsidR="00C15612" w:rsidRDefault="008A161D" w:rsidP="00C15612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id w:val="-100674301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C15612">
                                  <w:rPr>
                                    <w:smallCaps/>
                                    <w:color w:val="575F6D" w:themeColor="text2"/>
                                    <w:spacing w:val="20"/>
                                  </w:rPr>
                                  <w:t>Regulamin – Dzienniczek odznaki krajoznawczej</w:t>
                                </w:r>
                              </w:sdtContent>
                            </w:sdt>
                            <w:r w:rsidR="00C15612">
                              <w:rPr>
                                <w:color w:val="575F6D" w:themeColor="text2"/>
                                <w:spacing w:val="20"/>
                              </w:rPr>
                              <w:t xml:space="preserve"> </w:t>
                            </w:r>
                          </w:p>
                          <w:p w:rsidR="00C15612" w:rsidRDefault="00C15612" w:rsidP="00C15612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vert" wrap="square" lIns="45720" tIns="685800" rIns="45720" bIns="228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DDB96" id="_x0000_s1090" style="position:absolute;left:0;text-align:left;margin-left:-43.8pt;margin-top:-186.2pt;width:82pt;height:791.95pt;rotation:180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" filled="f" stroked="f">
                <v:textbox style="layout-flow:vertical" inset="3.6pt,54pt,3.6pt,180pt">
                  <w:txbxContent>
                    <w:p w:rsidR="00C15612" w:rsidRPr="00974E66" w:rsidRDefault="00C15612" w:rsidP="00C15612">
                      <w:pPr>
                        <w:spacing w:before="240"/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Pasjonat </w:t>
                      </w:r>
                      <w:r w:rsidRPr="00974E66"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 Wdzydzkiego Parku Krajorazowego </w:t>
                      </w:r>
                    </w:p>
                    <w:p w:rsidR="00C15612" w:rsidRDefault="00C15612" w:rsidP="00C15612">
                      <w:pPr>
                        <w:rPr>
                          <w:color w:val="575F6D" w:themeColor="text2"/>
                          <w:spacing w:val="20"/>
                        </w:rPr>
                      </w:pPr>
                      <w:sdt>
                        <w:sdtPr>
                          <w:rPr>
                            <w:smallCaps/>
                            <w:color w:val="575F6D" w:themeColor="text2"/>
                            <w:spacing w:val="20"/>
                          </w:rPr>
                          <w:id w:val="-100674301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smallCaps/>
                              <w:color w:val="575F6D" w:themeColor="text2"/>
                              <w:spacing w:val="20"/>
                            </w:rPr>
                            <w:t>Regulamin – Dzienniczek odznaki krajoznawczej</w:t>
                          </w:r>
                        </w:sdtContent>
                      </w:sdt>
                      <w:r>
                        <w:rPr>
                          <w:color w:val="575F6D" w:themeColor="text2"/>
                          <w:spacing w:val="20"/>
                        </w:rPr>
                        <w:t xml:space="preserve"> </w:t>
                      </w:r>
                    </w:p>
                    <w:p w:rsidR="00C15612" w:rsidRDefault="00C15612" w:rsidP="00C15612">
                      <w:pPr>
                        <w:rPr>
                          <w:color w:val="575F6D" w:themeColor="text2"/>
                          <w:spacing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15612">
        <w:rPr>
          <w:noProof/>
          <w:color w:val="595C62" w:themeColor="accent6" w:themeShade="BF"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123A147" wp14:editId="1EEEE488">
                <wp:simplePos x="0" y="0"/>
                <wp:positionH relativeFrom="column">
                  <wp:posOffset>-553987</wp:posOffset>
                </wp:positionH>
                <wp:positionV relativeFrom="paragraph">
                  <wp:posOffset>-582295</wp:posOffset>
                </wp:positionV>
                <wp:extent cx="1060450" cy="10243820"/>
                <wp:effectExtent l="19050" t="0" r="25400" b="24130"/>
                <wp:wrapNone/>
                <wp:docPr id="6760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060450" cy="10243820"/>
                          <a:chOff x="9964" y="15"/>
                          <a:chExt cx="1833" cy="16132"/>
                        </a:xfrm>
                      </wpg:grpSpPr>
                      <wps:wsp>
                        <wps:cNvPr id="67610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1685" y="15"/>
                            <a:ext cx="0" cy="161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11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1797" y="30"/>
                            <a:ext cx="0" cy="160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12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9964" y="15"/>
                            <a:ext cx="0" cy="161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D1E6B" id="Group 85" o:spid="_x0000_s1026" style="position:absolute;margin-left:-43.6pt;margin-top:-45.85pt;width:83.5pt;height:806.6pt;rotation:180;z-index:251788288" coordorigin="9964,15" coordsize="1833,1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">
                <v:shape id="AutoShape 86" o:spid="_x0000_s1027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3mrMMAAADeAAAADwAAAGRycy9kb3ducmV2LnhtbESPzYrCMBSF9wO+Q7iCuzHVRUdro4hS&#10;xtWMVru/NNe22NyUJqP17c1iwOXh/PGlm8G04k69aywrmE0jEMSl1Q1XCi7n7HMBwnlkja1lUvAk&#10;B5v16CPFRNsHn+ie+0qEEXYJKqi97xIpXVmTQTe1HXHwrrY36IPsK6l7fIRx08p5FMXSYMPhocaO&#10;djWVt/zPKPDxfpDH7yUXu3Lh9E+R/V7yTKnJeNiuQHga/Dv83z5oBfFXPAsAASeg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5qzDAAAA3gAAAA8AAAAAAAAAAAAA&#10;AAAAoQIAAGRycy9kb3ducmV2LnhtbFBLBQYAAAAABAAEAPkAAACRAwAAAAA=&#10;" strokecolor="black [3213]" strokeweight="1pt"/>
                <v:shape id="AutoShape 87" o:spid="_x0000_s1028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FmgMcAAADeAAAADwAAAGRycy9kb3ducmV2LnhtbESPQWvCQBSE7wX/w/IEL1I38RAldRNU&#10;WrAthRqFXh/Z1ySYfRuyq0n/fbcg9DjMzDfMJh9NK27Uu8aygngRgSAurW64UnA+vTyuQTiPrLG1&#10;TAp+yEGeTR42mGo78JFuha9EgLBLUUHtfZdK6cqaDLqF7YiD9217gz7IvpK6xyHATSuXUZRIgw2H&#10;hRo72tdUXoqrUWDObx87OX89fW65GIf51yV5x2elZtNx+wTC0+j/w/f2QStIVkkcw9+dcAV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WaAxwAAAN4AAAAPAAAAAAAA&#10;AAAAAAAAAKECAABkcnMvZG93bnJldi54bWxQSwUGAAAAAAQABAD5AAAAlQMAAAAA&#10;" strokecolor="black [3213]" strokeweight="2.25pt"/>
                <v:shape id="AutoShape 88" o:spid="_x0000_s1029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dQMMAAADeAAAADwAAAGRycy9kb3ducmV2LnhtbESPQYvCMBSE7wv+h/AEb2uqh6rVKKIU&#10;Pa1r1fujebbF5qU0Ueu/3wjCHoeZ+YZZrDpTiwe1rrKsYDSMQBDnVldcKDif0u8pCOeRNdaWScGL&#10;HKyWva8FJto++UiPzBciQNglqKD0vkmkdHlJBt3QNsTBu9rWoA+yLaRu8RngppbjKIqlwYrDQokN&#10;bUrKb9ndKPDxtpO/uxlfNvnU6Z9LejhnqVKDfreeg/DU+f/wp73XCuJJPBrD+06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z3UDDAAAA3gAAAA8AAAAAAAAAAAAA&#10;AAAAoQIAAGRycy9kb3ducmV2LnhtbFBLBQYAAAAABAAEAPkAAACRAwAAAAA=&#10;" strokecolor="black [3213]" strokeweight="1pt"/>
              </v:group>
            </w:pict>
          </mc:Fallback>
        </mc:AlternateContent>
      </w:r>
      <w:r w:rsidR="00F326FF" w:rsidRPr="00184E7C">
        <w:rPr>
          <w:b/>
          <w:color w:val="595C62" w:themeColor="accent6" w:themeShade="BF"/>
          <w:sz w:val="28"/>
          <w:szCs w:val="28"/>
        </w:rPr>
        <w:t>O</w:t>
      </w:r>
      <w:r w:rsidR="00F326FF" w:rsidRPr="00184E7C">
        <w:rPr>
          <w:color w:val="595C62" w:themeColor="accent6" w:themeShade="BF"/>
          <w:sz w:val="28"/>
          <w:szCs w:val="28"/>
        </w:rPr>
        <w:t xml:space="preserve">dznaka krajoznawcza „Pasjonat Wdzydzkiego Parku </w:t>
      </w:r>
      <w:proofErr w:type="spellStart"/>
      <w:r w:rsidR="00F326FF" w:rsidRPr="00184E7C">
        <w:rPr>
          <w:color w:val="595C62" w:themeColor="accent6" w:themeShade="BF"/>
          <w:sz w:val="28"/>
          <w:szCs w:val="28"/>
        </w:rPr>
        <w:t>rajobrazowego</w:t>
      </w:r>
      <w:proofErr w:type="spellEnd"/>
      <w:r w:rsidR="00F326FF" w:rsidRPr="00184E7C">
        <w:rPr>
          <w:color w:val="595C62" w:themeColor="accent6" w:themeShade="BF"/>
          <w:sz w:val="28"/>
          <w:szCs w:val="28"/>
        </w:rPr>
        <w:t xml:space="preserve">” </w:t>
      </w:r>
      <w:r w:rsidR="00F326FF" w:rsidRPr="00184E7C">
        <w:rPr>
          <w:color w:val="595C62" w:themeColor="accent6" w:themeShade="BF"/>
          <w:sz w:val="28"/>
          <w:szCs w:val="28"/>
        </w:rPr>
        <w:br/>
      </w:r>
      <w:r w:rsidR="000B7E6F" w:rsidRPr="00184E7C">
        <w:rPr>
          <w:b/>
          <w:smallCaps/>
          <w:color w:val="595C62" w:themeColor="accent6" w:themeShade="BF"/>
          <w:sz w:val="28"/>
          <w:szCs w:val="28"/>
        </w:rPr>
        <w:t>stopień złoty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C15612">
      <w:pPr>
        <w:ind w:left="1418"/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</w:t>
      </w:r>
      <w:r w:rsidR="0004733A" w:rsidRPr="004C69BB">
        <w:rPr>
          <w:color w:val="595C62" w:themeColor="accent6" w:themeShade="BF"/>
          <w:sz w:val="28"/>
          <w:szCs w:val="28"/>
        </w:rPr>
        <w:t xml:space="preserve"> zwiedzenie/zobaczenie</w:t>
      </w:r>
      <w:r w:rsidRPr="004C69BB">
        <w:rPr>
          <w:color w:val="595C62" w:themeColor="accent6" w:themeShade="BF"/>
          <w:sz w:val="28"/>
          <w:szCs w:val="28"/>
        </w:rPr>
        <w:t>:</w:t>
      </w:r>
    </w:p>
    <w:p w:rsidR="00F326FF" w:rsidRPr="00184E7C" w:rsidRDefault="00C15612" w:rsidP="00F326FF">
      <w:pPr>
        <w:ind w:right="1275"/>
        <w:rPr>
          <w:color w:val="595C62" w:themeColor="accent6" w:themeShade="BF"/>
        </w:rPr>
      </w:pPr>
      <w:r>
        <w:rPr>
          <w:noProof/>
          <w:color w:val="595C62" w:themeColor="accent6" w:themeShade="BF"/>
          <w:lang w:eastAsia="pl-P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25400</wp:posOffset>
                </wp:positionV>
                <wp:extent cx="3705727" cy="7387389"/>
                <wp:effectExtent l="0" t="0" r="28575" b="23495"/>
                <wp:wrapNone/>
                <wp:docPr id="67605" name="Grupa 6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727" cy="7387389"/>
                          <a:chOff x="0" y="0"/>
                          <a:chExt cx="3705727" cy="7387389"/>
                        </a:xfrm>
                      </wpg:grpSpPr>
                      <wpg:grpSp>
                        <wpg:cNvPr id="67603" name="Grupa 67603"/>
                        <wpg:cNvGrpSpPr/>
                        <wpg:grpSpPr>
                          <a:xfrm>
                            <a:off x="0" y="2646947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03" name="Prostokąt z rogami zaokrąglonymi po przekątnej 103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Pole tekstowe 104"/>
                          <wps:cNvSpPr txBox="1"/>
                          <wps:spPr>
                            <a:xfrm>
                              <a:off x="264694" y="288758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26FF" w:rsidRPr="00F326FF" w:rsidRDefault="00BC5619" w:rsidP="00F326FF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ZDJĘCIA</w:t>
                                </w:r>
                                <w:r w:rsidR="00192E07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W KAŻDYM ZE WSKAZANYCH MIEJSC, NA TLE TABLICY LUB OBIEKTU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04" name="Grupa 67604"/>
                        <wpg:cNvGrpSpPr/>
                        <wpg:grpSpPr>
                          <a:xfrm>
                            <a:off x="0" y="5486400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05" name="Prostokąt z rogami zaokrąglonymi po przekątnej 105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Pole tekstowe 106"/>
                          <wps:cNvSpPr txBox="1"/>
                          <wps:spPr>
                            <a:xfrm>
                              <a:off x="264694" y="385010"/>
                              <a:ext cx="3168502" cy="12333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26FF" w:rsidRPr="00F326FF" w:rsidRDefault="00F326FF" w:rsidP="00F326FF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 w:rsidRPr="00F326FF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ZDJĘCIE</w:t>
                                </w:r>
                                <w:r w:rsidR="00192E07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NA TLE PRZEPŁAWKI LUB TABLICY</w:t>
                                </w:r>
                                <w:r w:rsidR="00BC5619"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 xml:space="preserve"> INFORMACYJNEJ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02" name="Grupa 67602"/>
                        <wpg:cNvGrpSpPr/>
                        <wpg:grpSpPr>
                          <a:xfrm>
                            <a:off x="0" y="0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02" name="Prostokąt z rogami zaokrąglonymi po przekątnej 102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Pole tekstowe 146"/>
                          <wps:cNvSpPr txBox="1"/>
                          <wps:spPr>
                            <a:xfrm>
                              <a:off x="264694" y="288758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92E07" w:rsidRPr="00F326FF" w:rsidRDefault="00192E07" w:rsidP="00192E07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ZDJĘCIE W KAŻDYM ZE WSKAZANYCH MIEJSC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67605" o:spid="_x0000_s1091" style="position:absolute;margin-left:0;margin-top:2pt;width:291.8pt;height:581.7pt;z-index:251740160;mso-position-horizontal:center;mso-position-horizontal-relative:page" coordsize="37057,7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">
                <v:group id="Grupa 67603" o:spid="_x0000_s1092" style="position:absolute;top:26469;width:37057;height:19010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PxtscAAADe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QfSTSD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PxtscAAADe&#10;AAAADwAAAAAAAAAAAAAAAACqAgAAZHJzL2Rvd25yZXYueG1sUEsFBgAAAAAEAAQA+gAAAJ4DAAAA&#10;AA==&#10;">
                  <v:shape id="Prostokąt z rogami zaokrąglonymi po przekątnej 103" o:spid="_x0000_s1093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8bsEA&#10;AADcAAAADwAAAGRycy9kb3ducmV2LnhtbERP3WrCMBS+F/YO4Qy803QTZFSjiKNjDBRWfYBDc2yL&#10;zUlpsjbd0xtB8O58fL9nvQ2mET11rras4G2egCAurK65VHA+ZbMPEM4ja2wsk4KRHGw3L5M1ptoO&#10;/Et97ksRQ9ilqKDyvk2ldEVFBt3ctsSRu9jOoI+wK6XucIjhppHvSbKUBmuODRW2tK+ouOZ/RsEP&#10;L4//rtCHT9eMpx1lwZZfQanpa9itQHgK/il+uL91nJ8s4P5MvE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PG7BAAAA3AAAAA8AAAAAAAAAAAAAAAAAmAIAAGRycy9kb3du&#10;cmV2LnhtbFBLBQYAAAAABAAEAPUAAACGAwAAAAA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04" o:spid="_x0000_s1094" type="#_x0000_t202" style="position:absolute;left:2646;top:2887;width:31681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468MA&#10;AADcAAAADwAAAGRycy9kb3ducmV2LnhtbERPTWsCMRC9C/6HMEIvoolFWlmNUoTCHvaiLYXehs24&#10;WdxMtklct/++KRR6m8f7nN1hdJ0YKMTWs4bVUoEgrr1pudHw/va62ICICdlg55k0fFOEw3462WFh&#10;/J1PNJxTI3IIxwI12JT6QspYW3IYl74nztzFB4cpw9BIE/Cew10nH5V6kg5bzg0Wezpaqq/nm9Mw&#10;fJRrcxpsCvNjVaryWn09f1ZaP8zGly2IRGP6F/+5S5PnqzX8Pp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s468MAAADcAAAADwAAAAAAAAAAAAAAAACYAgAAZHJzL2Rv&#10;d25yZXYueG1sUEsFBgAAAAAEAAQA9QAAAIgDAAAAAA==&#10;" filled="f" stroked="f" strokeweight=".5pt">
                    <v:textbox>
                      <w:txbxContent>
                        <w:p w:rsidR="00F326FF" w:rsidRPr="00F326FF" w:rsidRDefault="00BC5619" w:rsidP="00F326FF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ZDJĘCIA</w:t>
                          </w:r>
                          <w:r w:rsidR="00192E07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W KAŻDYM ZE WSKAZANYCH MIEJSC, NA TLE TABLICY LUB OBIEKTU</w:t>
                          </w:r>
                        </w:p>
                      </w:txbxContent>
                    </v:textbox>
                  </v:shape>
                </v:group>
                <v:group id="Grupa 67604" o:spid="_x0000_s1095" style="position:absolute;top:54864;width:37057;height:19009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ppwscAAADe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I4ne&#10;4X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gppwscAAADe&#10;AAAADwAAAAAAAAAAAAAAAACqAgAAZHJzL2Rvd25yZXYueG1sUEsFBgAAAAAEAAQA+gAAAJ4DAAAA&#10;AA==&#10;">
                  <v:shape id="Prostokąt z rogami zaokrąglonymi po przekątnej 105" o:spid="_x0000_s1096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BgcEA&#10;AADcAAAADwAAAGRycy9kb3ducmV2LnhtbERP3WrCMBS+F/YO4Qy803QDZVSjiKNjDBRWfYBDc2yL&#10;zUlpsjbd0xtB8O58fL9nvQ2mET11rras4G2egCAurK65VHA+ZbMPEM4ja2wsk4KRHGw3L5M1ptoO&#10;/Et97ksRQ9ilqKDyvk2ldEVFBt3ctsSRu9jOoI+wK6XucIjhppHvSbKUBmuODRW2tK+ouOZ/RsEP&#10;L4//rtCHT9eMpx1lwZZfQanpa9itQHgK/il+uL91nJ8s4P5MvE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cAYHBAAAA3AAAAA8AAAAAAAAAAAAAAAAAmAIAAGRycy9kb3du&#10;cmV2LnhtbFBLBQYAAAAABAAEAPUAAACGAwAAAAA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06" o:spid="_x0000_s1097" type="#_x0000_t202" style="position:absolute;left:2646;top:3850;width:31685;height:12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DB8MA&#10;AADcAAAADwAAAGRycy9kb3ducmV2LnhtbERPTWsCMRC9F/wPYYReiiaWYmU1ShEKe9iLthR6Gzbj&#10;ZnEz2SZx3f77RhB6m8f7nM1udJ0YKMTWs4bFXIEgrr1pudHw+fE+W4GICdlg55k0/FKE3XbysMHC&#10;+CsfaDimRuQQjgVqsCn1hZSxtuQwzn1PnLmTDw5ThqGRJuA1h7tOPiu1lA5bzg0We9pbqs/Hi9Mw&#10;fJUv5jDYFJ72VanKc/Xz+l1p/Tgd39YgEo3pX3x3lybPV0u4PZ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UDB8MAAADcAAAADwAAAAAAAAAAAAAAAACYAgAAZHJzL2Rv&#10;d25yZXYueG1sUEsFBgAAAAAEAAQA9QAAAIgDAAAAAA==&#10;" filled="f" stroked="f" strokeweight=".5pt">
                    <v:textbox>
                      <w:txbxContent>
                        <w:p w:rsidR="00F326FF" w:rsidRPr="00F326FF" w:rsidRDefault="00F326FF" w:rsidP="00F326FF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 w:rsidRPr="00F326FF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ZDJĘCIE</w:t>
                          </w:r>
                          <w:r w:rsidR="00192E07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NA TLE PRZEPŁAWKI LUB TABLICY</w:t>
                          </w:r>
                          <w:r w:rsidR="00BC5619"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 xml:space="preserve"> INFORMACYJNEJ</w:t>
                          </w:r>
                        </w:p>
                      </w:txbxContent>
                    </v:textbox>
                  </v:shape>
                </v:group>
                <v:group id="Grupa 67602" o:spid="_x0000_s1098" style="position:absolute;width:37057;height:19009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9ULc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SRfSTS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q9ULccAAADe&#10;AAAADwAAAAAAAAAAAAAAAACqAgAAZHJzL2Rvd25yZXYueG1sUEsFBgAAAAAEAAQA+gAAAJ4DAAAA&#10;AA==&#10;">
                  <v:shape id="Prostokąt z rogami zaokrąglonymi po przekątnej 102" o:spid="_x0000_s1099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Z9b0A&#10;AADcAAAADwAAAGRycy9kb3ducmV2LnhtbERPSwrCMBDdC94hjOBOU12IVKOIooig4OcAQzO2xWZS&#10;mqjR0xtBcDeP953pPJhKPKhxpWUFg34CgjizuuRcweW87o1BOI+ssbJMCl7kYD5rt6aYavvkIz1O&#10;PhcxhF2KCgrv61RKlxVk0PVtTRy5q20M+gibXOoGnzHcVHKYJCNpsOTYUGBNy4Ky2+luFOx4dHi7&#10;TO9XrnqdF7QONt8EpbqdsJiA8BT8X/xzb3Wcnwzh+0y8QM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WZ9b0AAADcAAAADwAAAAAAAAAAAAAAAACYAgAAZHJzL2Rvd25yZXYu&#10;eG1sUEsFBgAAAAAEAAQA9QAAAIIDAAAAAA=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46" o:spid="_x0000_s1100" type="#_x0000_t202" style="position:absolute;left:2646;top:2887;width:31681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+6x8MA&#10;AADcAAAADwAAAGRycy9kb3ducmV2LnhtbERPS2sCMRC+F/wPYQpeSs1WRGVrlCIU9rAXHwjehs10&#10;s7iZrEm6bv99Iwje5uN7zmoz2Fb05EPjWMHHJANBXDndcK3gePh+X4IIEVlj65gU/FGAzXr0ssJc&#10;uxvvqN/HWqQQDjkqMDF2uZShMmQxTFxHnLgf5y3GBH0ttcdbCretnGbZXFpsODUY7GhrqLrsf62C&#10;/lTM9K430b9tyyIrLuV1cS6VGr8OX58gIg3xKX64C53mz+Zwfy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+6x8MAAADcAAAADwAAAAAAAAAAAAAAAACYAgAAZHJzL2Rv&#10;d25yZXYueG1sUEsFBgAAAAAEAAQA9QAAAIgDAAAAAA==&#10;" filled="f" stroked="f" strokeweight=".5pt">
                    <v:textbox>
                      <w:txbxContent>
                        <w:p w:rsidR="00192E07" w:rsidRPr="00F326FF" w:rsidRDefault="00192E07" w:rsidP="00192E07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ZDJĘCIE W KAŻDYM ZE WSKAZANYCH MIEJSC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4C69BB" w:rsidRDefault="0004733A" w:rsidP="00C15612">
      <w:pPr>
        <w:ind w:left="1418" w:right="283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1. </w:t>
      </w:r>
      <w:r w:rsidR="00877198" w:rsidRPr="004C69BB">
        <w:rPr>
          <w:color w:val="595C62" w:themeColor="accent6" w:themeShade="BF"/>
          <w:sz w:val="24"/>
          <w:szCs w:val="24"/>
        </w:rPr>
        <w:t>Platformy</w:t>
      </w:r>
      <w:r w:rsidRPr="004C69BB">
        <w:rPr>
          <w:color w:val="595C62" w:themeColor="accent6" w:themeShade="BF"/>
          <w:sz w:val="24"/>
          <w:szCs w:val="24"/>
        </w:rPr>
        <w:t xml:space="preserve"> wi</w:t>
      </w:r>
      <w:r w:rsidR="00192E07" w:rsidRPr="004C69BB">
        <w:rPr>
          <w:color w:val="595C62" w:themeColor="accent6" w:themeShade="BF"/>
          <w:sz w:val="24"/>
          <w:szCs w:val="24"/>
        </w:rPr>
        <w:t>dokowe</w:t>
      </w:r>
      <w:r w:rsidR="007632E0">
        <w:rPr>
          <w:color w:val="595C62" w:themeColor="accent6" w:themeShade="BF"/>
          <w:sz w:val="24"/>
          <w:szCs w:val="24"/>
        </w:rPr>
        <w:t>j</w:t>
      </w:r>
      <w:r w:rsidR="00192E07" w:rsidRPr="004C69BB">
        <w:rPr>
          <w:color w:val="595C62" w:themeColor="accent6" w:themeShade="BF"/>
          <w:sz w:val="24"/>
          <w:szCs w:val="24"/>
        </w:rPr>
        <w:t xml:space="preserve"> we Wdzydz</w:t>
      </w:r>
      <w:r w:rsidR="00DB4C99">
        <w:rPr>
          <w:color w:val="595C62" w:themeColor="accent6" w:themeShade="BF"/>
          <w:sz w:val="24"/>
          <w:szCs w:val="24"/>
        </w:rPr>
        <w:t>a</w:t>
      </w:r>
      <w:r w:rsidR="00192E07" w:rsidRPr="004C69BB">
        <w:rPr>
          <w:color w:val="595C62" w:themeColor="accent6" w:themeShade="BF"/>
          <w:sz w:val="24"/>
          <w:szCs w:val="24"/>
        </w:rPr>
        <w:t xml:space="preserve">ch Tucholskich i w </w:t>
      </w:r>
      <w:r w:rsidR="00DB4C99" w:rsidRPr="004C69BB">
        <w:rPr>
          <w:color w:val="595C62" w:themeColor="accent6" w:themeShade="BF"/>
          <w:sz w:val="24"/>
          <w:szCs w:val="24"/>
        </w:rPr>
        <w:t>sąsiedztwie</w:t>
      </w:r>
      <w:r w:rsidR="00192E07" w:rsidRPr="004C69BB">
        <w:rPr>
          <w:color w:val="595C62" w:themeColor="accent6" w:themeShade="BF"/>
          <w:sz w:val="24"/>
          <w:szCs w:val="24"/>
        </w:rPr>
        <w:t xml:space="preserve"> zatoki Struga –</w:t>
      </w:r>
      <w:r w:rsidR="00DB4C99" w:rsidRPr="004C69BB">
        <w:rPr>
          <w:color w:val="595C62" w:themeColor="accent6" w:themeShade="BF"/>
          <w:sz w:val="24"/>
          <w:szCs w:val="24"/>
        </w:rPr>
        <w:t>Przytarnia oraz</w:t>
      </w:r>
      <w:r w:rsidR="00877198" w:rsidRPr="004C69BB">
        <w:rPr>
          <w:color w:val="595C62" w:themeColor="accent6" w:themeShade="BF"/>
          <w:sz w:val="24"/>
          <w:szCs w:val="24"/>
        </w:rPr>
        <w:t xml:space="preserve"> wieży </w:t>
      </w:r>
      <w:r w:rsidR="00DB4C99" w:rsidRPr="004C69BB">
        <w:rPr>
          <w:color w:val="595C62" w:themeColor="accent6" w:themeShade="BF"/>
          <w:sz w:val="24"/>
          <w:szCs w:val="24"/>
        </w:rPr>
        <w:t>widokowej</w:t>
      </w:r>
      <w:r w:rsidR="00192E07" w:rsidRPr="004C69BB">
        <w:rPr>
          <w:color w:val="595C62" w:themeColor="accent6" w:themeShade="BF"/>
          <w:sz w:val="24"/>
          <w:szCs w:val="24"/>
        </w:rPr>
        <w:t xml:space="preserve"> we Wdzydzach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C15612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35040" behindDoc="0" locked="0" layoutInCell="1" allowOverlap="1" wp14:anchorId="268554A4" wp14:editId="640CD58B">
            <wp:simplePos x="0" y="0"/>
            <wp:positionH relativeFrom="column">
              <wp:posOffset>9701705</wp:posOffset>
            </wp:positionH>
            <wp:positionV relativeFrom="paragraph">
              <wp:posOffset>534823</wp:posOffset>
            </wp:positionV>
            <wp:extent cx="1229159" cy="1153889"/>
            <wp:effectExtent l="0" t="0" r="9525" b="8255"/>
            <wp:wrapNone/>
            <wp:docPr id="67590" name="Picture 9" descr="Z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9" descr="ZL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59" cy="11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192E07" w:rsidP="00C15612">
      <w:pPr>
        <w:ind w:left="1418" w:right="283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2. </w:t>
      </w:r>
      <w:r w:rsidR="00877198" w:rsidRPr="004C69BB">
        <w:rPr>
          <w:color w:val="595C62" w:themeColor="accent6" w:themeShade="BF"/>
          <w:sz w:val="24"/>
          <w:szCs w:val="24"/>
        </w:rPr>
        <w:t>Użytków ekologicznych</w:t>
      </w:r>
      <w:r w:rsidRPr="004C69BB">
        <w:rPr>
          <w:color w:val="595C62" w:themeColor="accent6" w:themeShade="BF"/>
          <w:sz w:val="24"/>
          <w:szCs w:val="24"/>
        </w:rPr>
        <w:t>: „Żabińskich Błoto”, „Torfowisko nad j. Gołuń”, „</w:t>
      </w:r>
      <w:proofErr w:type="spellStart"/>
      <w:r w:rsidRPr="004C69BB">
        <w:rPr>
          <w:color w:val="595C62" w:themeColor="accent6" w:themeShade="BF"/>
          <w:sz w:val="24"/>
          <w:szCs w:val="24"/>
        </w:rPr>
        <w:t>Wesków</w:t>
      </w:r>
      <w:proofErr w:type="spellEnd"/>
      <w:r w:rsidRPr="004C69BB">
        <w:rPr>
          <w:color w:val="595C62" w:themeColor="accent6" w:themeShade="BF"/>
          <w:sz w:val="24"/>
          <w:szCs w:val="24"/>
        </w:rPr>
        <w:t xml:space="preserve"> Bagna”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C15612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92384" behindDoc="0" locked="0" layoutInCell="1" allowOverlap="1" wp14:anchorId="2240FED6" wp14:editId="327D2F42">
            <wp:simplePos x="0" y="0"/>
            <wp:positionH relativeFrom="column">
              <wp:posOffset>-96219</wp:posOffset>
            </wp:positionH>
            <wp:positionV relativeFrom="paragraph">
              <wp:posOffset>102235</wp:posOffset>
            </wp:positionV>
            <wp:extent cx="1230429" cy="1155081"/>
            <wp:effectExtent l="0" t="0" r="8255" b="6985"/>
            <wp:wrapNone/>
            <wp:docPr id="67615" name="Picture 9" descr="Z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9" descr="ZL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29" cy="11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192E07" w:rsidP="00767E86">
      <w:pPr>
        <w:ind w:left="1276" w:right="283" w:firstLine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3. </w:t>
      </w:r>
      <w:r w:rsidR="00877198" w:rsidRPr="004C69BB">
        <w:rPr>
          <w:color w:val="595C62" w:themeColor="accent6" w:themeShade="BF"/>
          <w:sz w:val="24"/>
          <w:szCs w:val="24"/>
        </w:rPr>
        <w:t>Przepławki</w:t>
      </w:r>
      <w:r w:rsidRPr="004C69BB">
        <w:rPr>
          <w:color w:val="595C62" w:themeColor="accent6" w:themeShade="BF"/>
          <w:sz w:val="24"/>
          <w:szCs w:val="24"/>
        </w:rPr>
        <w:t xml:space="preserve"> dla ryb w Grzybowskim Młynie</w:t>
      </w:r>
      <w:r w:rsidR="00F326FF" w:rsidRPr="004C69BB">
        <w:rPr>
          <w:color w:val="595C62" w:themeColor="accent6" w:themeShade="BF"/>
          <w:sz w:val="24"/>
          <w:szCs w:val="24"/>
        </w:rPr>
        <w:br w:type="page"/>
      </w:r>
    </w:p>
    <w:p w:rsidR="00F326FF" w:rsidRPr="00184E7C" w:rsidRDefault="00F326FF" w:rsidP="00F326FF">
      <w:pPr>
        <w:ind w:left="-709" w:right="1275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AE5135B" wp14:editId="71246DB6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54945"/>
                <wp:effectExtent l="19050" t="0" r="0" b="8255"/>
                <wp:wrapNone/>
                <wp:docPr id="10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098" cy="10354945"/>
                          <a:chOff x="9211" y="-165"/>
                          <a:chExt cx="3004" cy="16307"/>
                        </a:xfrm>
                      </wpg:grpSpPr>
                      <wps:wsp>
                        <wps:cNvPr id="10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82"/>
                        <wpg:cNvGrpSpPr>
                          <a:grpSpLocks/>
                        </wpg:cNvGrpSpPr>
                        <wpg:grpSpPr bwMode="auto">
                          <a:xfrm>
                            <a:off x="9211" y="-165"/>
                            <a:ext cx="2679" cy="16147"/>
                            <a:chOff x="9201" y="0"/>
                            <a:chExt cx="2679" cy="16147"/>
                          </a:xfrm>
                        </wpg:grpSpPr>
                        <wps:wsp>
                          <wps:cNvPr id="11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0"/>
                              <a:ext cx="1800" cy="15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6FF" w:rsidRPr="00974E66" w:rsidRDefault="00F326FF" w:rsidP="00F326FF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</w:pPr>
                                <w:r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 xml:space="preserve">Pasjonat Wdzydzkiego Parku Krajobrazowego </w:t>
                                </w:r>
                              </w:p>
                              <w:p w:rsidR="00F326FF" w:rsidRDefault="008A161D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</w:rPr>
                                    <w:id w:val="-971356605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4C99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>Regulamin</w:t>
                                    </w:r>
                                    <w:r w:rsidR="00F326FF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 xml:space="preserve"> – Dzienniczek odznaki krajoznawczej</w:t>
                                    </w:r>
                                  </w:sdtContent>
                                </w:sdt>
                                <w:r w:rsidR="00F326FF">
                                  <w:rPr>
                                    <w:color w:val="575F6D" w:themeColor="text2"/>
                                    <w:spacing w:val="20"/>
                                  </w:rPr>
                                  <w:t xml:space="preserve"> </w:t>
                                </w:r>
                              </w:p>
                              <w:p w:rsidR="00F326FF" w:rsidRDefault="00F326FF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45720" tIns="685800" rIns="45720" bIns="2286000" anchor="t" anchorCtr="0" upright="1">
                            <a:noAutofit/>
                          </wps:bodyPr>
                        </wps:wsp>
                        <wpg:grpSp>
                          <wpg:cNvPr id="11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201" y="15"/>
                              <a:ext cx="2644" cy="16132"/>
                              <a:chOff x="9213" y="15"/>
                              <a:chExt cx="2644" cy="16132"/>
                            </a:xfrm>
                          </wpg:grpSpPr>
                          <wpg:grpSp>
                            <wpg:cNvPr id="112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4" y="15"/>
                                <a:ext cx="1833" cy="16132"/>
                                <a:chOff x="9964" y="15"/>
                                <a:chExt cx="1833" cy="16132"/>
                              </a:xfrm>
                            </wpg:grpSpPr>
                            <wps:wsp>
                              <wps:cNvPr id="113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5" y="15"/>
                                  <a:ext cx="0" cy="16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7" y="30"/>
                                  <a:ext cx="0" cy="16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4" y="15"/>
                                  <a:ext cx="0" cy="16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6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12592"/>
                                <a:ext cx="1745" cy="154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135B" id="_x0000_s1101" style="position:absolute;left:0;text-align:left;margin-left:85.7pt;margin-top:-43.65pt;width:136.9pt;height:815.35pt;z-index:251695104;mso-position-horizontal:right;mso-position-horizontal-relative:page" coordorigin="9211,-165" coordsize="3004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">
                <v:rect id="Rectangle 92" o:spid="_x0000_s1102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sNs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m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qw2xQAAANwAAAAPAAAAAAAAAAAAAAAAAJgCAABkcnMv&#10;ZG93bnJldi54bWxQSwUGAAAAAAQABAD1AAAAigMAAAAA&#10;" stroked="f"/>
                <v:group id="Group 82" o:spid="_x0000_s1103" style="position:absolute;left:9211;top:-165;width:2679;height:16147" coordorigin="9201" coordsize="2679,1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rect id="_x0000_s1104" style="position:absolute;left:10080;width:1800;height:15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FWsgA&#10;AADcAAAADwAAAGRycy9kb3ducmV2LnhtbESPQUvDQBCF74L/YRnBi5hNpUiN3ZZWUCo9NYribcyO&#10;SdrsbNhd29Rf3zkIvc3w3rz3zXQ+uE7tKcTWs4FRloMirrxtuTbw/vZ8OwEVE7LFzjMZOFKE+ezy&#10;YoqF9Qfe0L5MtZIQjgUaaFLqC61j1ZDDmPmeWLQfHxwmWUOtbcCDhLtO3+X5vXbYsjQ02NNTQ9Wu&#10;/HUG/lYPx3b38nHzXYbtelwtX5frzy9jrq+GxSOoREM6m/+vV1bwR4Ivz8gEenY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gVayAAAANwAAAAPAAAAAAAAAAAAAAAAAJgCAABk&#10;cnMvZG93bnJldi54bWxQSwUGAAAAAAQABAD1AAAAjQMAAAAA&#10;" filled="f" stroked="f">
                    <v:textbox style="layout-flow:vertical" inset="3.6pt,54pt,3.6pt,180pt">
                      <w:txbxContent>
                        <w:p w:rsidR="00F326FF" w:rsidRPr="00974E66" w:rsidRDefault="00F326FF" w:rsidP="00F326FF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</w:pPr>
                          <w:r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 xml:space="preserve">Pasjonat Wdzydzkiego Parku Krajobrazowego </w:t>
                          </w:r>
                        </w:p>
                        <w:p w:rsidR="00F326FF" w:rsidRDefault="00E5678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575F6D" w:themeColor="text2"/>
                                <w:spacing w:val="20"/>
                              </w:rPr>
                              <w:id w:val="-971356605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4C99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>Regulamin</w:t>
                              </w:r>
                              <w:r w:rsidR="00F326FF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 xml:space="preserve"> – Dzienniczek odznaki krajoznawczej</w:t>
                              </w:r>
                            </w:sdtContent>
                          </w:sdt>
                          <w:r w:rsidR="00F326FF">
                            <w:rPr>
                              <w:color w:val="575F6D" w:themeColor="text2"/>
                              <w:spacing w:val="20"/>
                            </w:rPr>
                            <w:t xml:space="preserve"> </w:t>
                          </w:r>
                        </w:p>
                        <w:p w:rsidR="00F326FF" w:rsidRDefault="00F326F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</w:p>
                      </w:txbxContent>
                    </v:textbox>
                  </v:rect>
                  <v:group id="Group 84" o:spid="_x0000_s1105" style="position:absolute;left:9201;top:15;width:2644;height:16132" coordorigin="9213,15" coordsize="2644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group id="Group 85" o:spid="_x0000_s1106" style="position:absolute;left:10024;top:15;width:1833;height:16132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shape id="AutoShape 86" o:spid="_x0000_s1107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wJEb8AAADcAAAADwAAAGRycy9kb3ducmV2LnhtbERPy6rCMBDdC/cfwgjuNNULotUo4qVc&#10;Vz6q7odmbIvNpDRR698bQXA3h/Oc+bI1lbhT40rLCoaDCARxZnXJuYLTMelPQDiPrLGyTAqe5GC5&#10;+OnMMdb2wQe6pz4XIYRdjAoK7+tYSpcVZNANbE0cuIttDPoAm1zqBh8h3FRyFEVjabDk0FBgTeuC&#10;smt6Mwr8+K+V+/8pn9fZxOntOdmd0kSpXrddzUB4av1X/HFvdJg//IX3M+ECuXg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wJEb8AAADcAAAADwAAAAAAAAAAAAAAAACh&#10;AgAAZHJzL2Rvd25yZXYueG1sUEsFBgAAAAAEAAQA+QAAAI0DAAAAAA==&#10;" strokecolor="black [3213]" strokeweight="1pt"/>
                      <v:shape id="AutoShape 87" o:spid="_x0000_s1108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xi8QAAADcAAAADwAAAGRycy9kb3ducmV2LnhtbERPTWvCQBC9F/oflil4Ed1EipToKlFa&#10;aC2CjYLXITsmIdnZkN0m6b/vCoXe5vE+Z70dTSN66lxlWUE8j0AQ51ZXXCi4nN9mLyCcR9bYWCYF&#10;P+Rgu3l8WGOi7cBf1Ge+ECGEXYIKSu/bREqXl2TQzW1LHLib7Qz6ALtC6g6HEG4auYiipTRYcWgo&#10;saV9SXmdfRsF5nI47uT043xKORuH6bVefuKrUpOnMV2B8DT6f/Gf+12H+fEz3J8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/GLxAAAANwAAAAPAAAAAAAAAAAA&#10;AAAAAKECAABkcnMvZG93bnJldi54bWxQSwUGAAAAAAQABAD5AAAAkgMAAAAA&#10;" strokecolor="black [3213]" strokeweight="2.25pt"/>
                      <v:shape id="AutoShape 88" o:spid="_x0000_s1109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0/r8AAADcAAAADwAAAGRycy9kb3ducmV2LnhtbERPy6rCMBDdC/cfwgjuNFW4otUo4qVc&#10;Vz6q7odmbIvNpDRR698bQXA3h/Oc+bI1lbhT40rLCoaDCARxZnXJuYLTMelPQDiPrLGyTAqe5GC5&#10;+OnMMdb2wQe6pz4XIYRdjAoK7+tYSpcVZNANbE0cuIttDPoAm1zqBh8h3FRyFEVjabDk0FBgTeuC&#10;smt6Mwr8+K+V+/8pn9fZxOntOdmd0kSpXrddzUB4av1X/HFvdJg//IX3M+ECuXg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Ik0/r8AAADcAAAADwAAAAAAAAAAAAAAAACh&#10;AgAAZHJzL2Rvd25yZXYueG1sUEsFBgAAAAAEAAQA+QAAAI0DAAAAAA==&#10;" strokecolor="black [3213]" strokeweight="1pt"/>
                    </v:group>
                    <v:oval id="Oval 89" o:spid="_x0000_s1110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2kr8A&#10;AADcAAAADwAAAGRycy9kb3ducmV2LnhtbERPS4vCMBC+C/6HMAveNFUX0a5RRNH16Ouwx6EZ27DN&#10;pDSxrf/eLCx4m4/vOct1Z0vRUO2NYwXjUQKCOHPacK7gdt0P5yB8QNZYOiYFT/KwXvV7S0y1a/lM&#10;zSXkIoawT1FBEUKVSumzgiz6kauII3d3tcUQYZ1LXWMbw20pJ0kykxYNx4YCK9oWlP1eHlbB6ZtN&#10;dZj6xc/9aBr83OWl51apwUe3+QIRqAtv8b/7qOP88Qz+no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JvaSvwAAANwAAAAPAAAAAAAAAAAAAAAAAJgCAABkcnMvZG93bnJl&#10;di54bWxQSwUGAAAAAAQABAD1AAAAhAMAAAAA&#10;" fillcolor="white [3212]" strokecolor="black [3213]" strokeweight="3pt">
                      <v:stroke linestyle="thinThin"/>
                    </v:oval>
                  </v:group>
                </v:group>
                <w10:wrap anchorx="page"/>
              </v:group>
            </w:pict>
          </mc:Fallback>
        </mc:AlternateContent>
      </w:r>
      <w:r w:rsidRPr="00184E7C">
        <w:rPr>
          <w:b/>
          <w:color w:val="595C62" w:themeColor="accent6" w:themeShade="BF"/>
          <w:sz w:val="28"/>
          <w:szCs w:val="28"/>
        </w:rPr>
        <w:t>O</w:t>
      </w:r>
      <w:r w:rsidRPr="00184E7C">
        <w:rPr>
          <w:color w:val="595C62" w:themeColor="accent6" w:themeShade="BF"/>
          <w:sz w:val="28"/>
          <w:szCs w:val="28"/>
        </w:rPr>
        <w:t xml:space="preserve">dznaka krajoznawcza „Pasjonat Wdzydzkiego Parku Krajobrazowego” </w:t>
      </w:r>
      <w:r w:rsidRPr="00184E7C">
        <w:rPr>
          <w:color w:val="595C62" w:themeColor="accent6" w:themeShade="BF"/>
          <w:sz w:val="28"/>
          <w:szCs w:val="28"/>
        </w:rPr>
        <w:br/>
      </w:r>
      <w:r w:rsidR="00877198" w:rsidRPr="00184E7C">
        <w:rPr>
          <w:b/>
          <w:smallCaps/>
          <w:color w:val="595C62" w:themeColor="accent6" w:themeShade="BF"/>
          <w:sz w:val="28"/>
          <w:szCs w:val="28"/>
        </w:rPr>
        <w:t>stopień złoty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F326FF">
      <w:pPr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jest:</w: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91CF70" wp14:editId="7DCFB9F3">
                <wp:simplePos x="0" y="0"/>
                <wp:positionH relativeFrom="margin">
                  <wp:posOffset>746760</wp:posOffset>
                </wp:positionH>
                <wp:positionV relativeFrom="paragraph">
                  <wp:posOffset>22934</wp:posOffset>
                </wp:positionV>
                <wp:extent cx="3705727" cy="1900989"/>
                <wp:effectExtent l="0" t="0" r="28575" b="23495"/>
                <wp:wrapNone/>
                <wp:docPr id="117" name="Prostokąt z rogami zaokrąglonymi po przekątnej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33A9" id="Prostokąt z rogami zaokrąglonymi po przekątnej 117" o:spid="_x0000_s1026" style="position:absolute;margin-left:58.8pt;margin-top:1.8pt;width:291.8pt;height:149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192E07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64B0DA" wp14:editId="12E18EAA">
                <wp:simplePos x="0" y="0"/>
                <wp:positionH relativeFrom="column">
                  <wp:posOffset>982639</wp:posOffset>
                </wp:positionH>
                <wp:positionV relativeFrom="paragraph">
                  <wp:posOffset>11316</wp:posOffset>
                </wp:positionV>
                <wp:extent cx="3168015" cy="1233170"/>
                <wp:effectExtent l="0" t="0" r="0" b="5080"/>
                <wp:wrapNone/>
                <wp:docPr id="147" name="Pole tekstow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E07" w:rsidRPr="00F326FF" w:rsidRDefault="00192E07" w:rsidP="00192E07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 xml:space="preserve">ZDJĘCIE NA TLE </w:t>
                            </w:r>
                            <w:r w:rsidR="00877198"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PLANOWANEGO REZERWATU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4B0DA" id="Pole tekstowe 147" o:spid="_x0000_s1111" type="#_x0000_t202" style="position:absolute;margin-left:77.35pt;margin-top:.9pt;width:249.45pt;height:97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" filled="f" stroked="f" strokeweight=".5pt">
                <v:textbox>
                  <w:txbxContent>
                    <w:p w:rsidR="00192E07" w:rsidRPr="00F326FF" w:rsidRDefault="00192E07" w:rsidP="00192E07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 xml:space="preserve">ZDJĘCIE NA TLE </w:t>
                      </w:r>
                      <w:r w:rsidR="00877198"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PLANOWANEGO REZERWATU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192E07" w:rsidRPr="004C69BB" w:rsidRDefault="00192E07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4. </w:t>
      </w:r>
      <w:r w:rsidR="00877198" w:rsidRPr="004C69BB">
        <w:rPr>
          <w:color w:val="595C62" w:themeColor="accent6" w:themeShade="BF"/>
          <w:sz w:val="24"/>
          <w:szCs w:val="24"/>
        </w:rPr>
        <w:t>Odwiedzenie planowanego</w:t>
      </w:r>
      <w:r w:rsidRPr="004C69BB">
        <w:rPr>
          <w:color w:val="595C62" w:themeColor="accent6" w:themeShade="BF"/>
          <w:sz w:val="24"/>
          <w:szCs w:val="24"/>
        </w:rPr>
        <w:t xml:space="preserve"> rezerwat</w:t>
      </w:r>
      <w:r w:rsidR="00877198" w:rsidRPr="004C69BB">
        <w:rPr>
          <w:color w:val="595C62" w:themeColor="accent6" w:themeShade="BF"/>
          <w:sz w:val="24"/>
          <w:szCs w:val="24"/>
        </w:rPr>
        <w:t>u</w:t>
      </w:r>
      <w:r w:rsidRPr="004C69BB">
        <w:rPr>
          <w:color w:val="595C62" w:themeColor="accent6" w:themeShade="BF"/>
          <w:sz w:val="24"/>
          <w:szCs w:val="24"/>
        </w:rPr>
        <w:t xml:space="preserve"> przyrody „Motowęże” 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D9D4F" wp14:editId="7C28A741">
                <wp:simplePos x="0" y="0"/>
                <wp:positionH relativeFrom="margin">
                  <wp:posOffset>754218</wp:posOffset>
                </wp:positionH>
                <wp:positionV relativeFrom="paragraph">
                  <wp:posOffset>15846</wp:posOffset>
                </wp:positionV>
                <wp:extent cx="3705727" cy="1900989"/>
                <wp:effectExtent l="0" t="0" r="28575" b="23495"/>
                <wp:wrapNone/>
                <wp:docPr id="118" name="Prostokąt z rogami zaokrąglonymi po przekątnej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7330" id="Prostokąt z rogami zaokrąglonymi po przekątnej 118" o:spid="_x0000_s1026" style="position:absolute;margin-left:59.4pt;margin-top:1.25pt;width:291.8pt;height:149.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A5545C" wp14:editId="67A22F0D">
                <wp:simplePos x="0" y="0"/>
                <wp:positionH relativeFrom="column">
                  <wp:posOffset>1022985</wp:posOffset>
                </wp:positionH>
                <wp:positionV relativeFrom="paragraph">
                  <wp:posOffset>2540</wp:posOffset>
                </wp:positionV>
                <wp:extent cx="3168015" cy="1233170"/>
                <wp:effectExtent l="0" t="0" r="0" b="5080"/>
                <wp:wrapNone/>
                <wp:docPr id="119" name="Pole tekstow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6FF" w:rsidRPr="00F326FF" w:rsidRDefault="00DB77EE" w:rsidP="00F326FF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2 ZDJĘCIA Z TRASY ŚCIEŻKI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545C" id="Pole tekstowe 119" o:spid="_x0000_s1112" type="#_x0000_t202" style="position:absolute;left:0;text-align:left;margin-left:80.55pt;margin-top:.2pt;width:249.45pt;height:97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" filled="f" stroked="f" strokeweight=".5pt">
                <v:textbox>
                  <w:txbxContent>
                    <w:p w:rsidR="00F326FF" w:rsidRPr="00F326FF" w:rsidRDefault="00DB77EE" w:rsidP="00F326FF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2 ZDJĘCIA Z TRASY ŚCIEŻKI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192E07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5. </w:t>
      </w:r>
      <w:r w:rsidR="00DB4C99" w:rsidRPr="004C69BB">
        <w:rPr>
          <w:color w:val="595C62" w:themeColor="accent6" w:themeShade="BF"/>
          <w:sz w:val="24"/>
          <w:szCs w:val="24"/>
        </w:rPr>
        <w:t>Przejście</w:t>
      </w:r>
      <w:r w:rsidRPr="004C69BB">
        <w:rPr>
          <w:color w:val="595C62" w:themeColor="accent6" w:themeShade="BF"/>
          <w:sz w:val="24"/>
          <w:szCs w:val="24"/>
        </w:rPr>
        <w:t xml:space="preserve"> pieszej ścieżki przyrodniczej „Szlakiem pięciu jezior” w Wąglikowicach, </w:t>
      </w:r>
      <w:r w:rsidR="00DB4C99" w:rsidRPr="004C69BB">
        <w:rPr>
          <w:color w:val="595C62" w:themeColor="accent6" w:themeShade="BF"/>
          <w:sz w:val="24"/>
          <w:szCs w:val="24"/>
        </w:rPr>
        <w:t>długość 6 km</w:t>
      </w:r>
      <w:r w:rsidRPr="004C69BB">
        <w:rPr>
          <w:color w:val="595C62" w:themeColor="accent6" w:themeShade="BF"/>
          <w:sz w:val="24"/>
          <w:szCs w:val="24"/>
        </w:rPr>
        <w:t>, oznaczona kolorem czerwonym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F3F990" wp14:editId="51B9DC1C">
                <wp:simplePos x="0" y="0"/>
                <wp:positionH relativeFrom="margin">
                  <wp:posOffset>754868</wp:posOffset>
                </wp:positionH>
                <wp:positionV relativeFrom="paragraph">
                  <wp:posOffset>190914</wp:posOffset>
                </wp:positionV>
                <wp:extent cx="3705727" cy="1900989"/>
                <wp:effectExtent l="0" t="0" r="28575" b="23495"/>
                <wp:wrapNone/>
                <wp:docPr id="120" name="Prostokąt z rogami zaokrąglonymi po przekątnej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E74C" id="Prostokąt z rogami zaokrąglonymi po przekątnej 120" o:spid="_x0000_s1026" style="position:absolute;margin-left:59.45pt;margin-top:15.05pt;width:291.8pt;height:149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3DECFF" wp14:editId="7CB9CFC5">
                <wp:simplePos x="0" y="0"/>
                <wp:positionH relativeFrom="column">
                  <wp:posOffset>1010093</wp:posOffset>
                </wp:positionH>
                <wp:positionV relativeFrom="paragraph">
                  <wp:posOffset>260631</wp:posOffset>
                </wp:positionV>
                <wp:extent cx="3168502" cy="1233377"/>
                <wp:effectExtent l="0" t="0" r="0" b="5080"/>
                <wp:wrapNone/>
                <wp:docPr id="121" name="Pole tekstow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12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6FF" w:rsidRPr="00F326FF" w:rsidRDefault="00DB77EE" w:rsidP="00F326FF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2 ZDJĘCIA Z TRASY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DECFF" id="Pole tekstowe 121" o:spid="_x0000_s1113" type="#_x0000_t202" style="position:absolute;left:0;text-align:left;margin-left:79.55pt;margin-top:20.5pt;width:249.5pt;height:97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" filled="f" stroked="f" strokeweight=".5pt">
                <v:textbox>
                  <w:txbxContent>
                    <w:p w:rsidR="00F326FF" w:rsidRPr="00F326FF" w:rsidRDefault="00DB77EE" w:rsidP="00F326FF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2 ZDJĘCIA Z TRASY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192E07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36064" behindDoc="0" locked="0" layoutInCell="1" allowOverlap="1" wp14:anchorId="69BD398E" wp14:editId="1B55FF43">
            <wp:simplePos x="0" y="0"/>
            <wp:positionH relativeFrom="column">
              <wp:posOffset>4980940</wp:posOffset>
            </wp:positionH>
            <wp:positionV relativeFrom="paragraph">
              <wp:posOffset>7971</wp:posOffset>
            </wp:positionV>
            <wp:extent cx="1186071" cy="1113440"/>
            <wp:effectExtent l="0" t="0" r="0" b="0"/>
            <wp:wrapNone/>
            <wp:docPr id="137" name="Picture 9" descr="Z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9" descr="ZL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71" cy="11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DB77EE" w:rsidP="004C69BB">
      <w:pPr>
        <w:ind w:left="567" w:right="1842" w:hanging="142"/>
        <w:rPr>
          <w:color w:val="595C62" w:themeColor="accent6" w:themeShade="BF"/>
        </w:rPr>
      </w:pPr>
      <w:r w:rsidRPr="004C69BB">
        <w:rPr>
          <w:color w:val="595C62" w:themeColor="accent6" w:themeShade="BF"/>
          <w:sz w:val="24"/>
          <w:szCs w:val="24"/>
        </w:rPr>
        <w:t>6. Przejechanie rowerem ścieżki przyrodniczej „Pętla Lipno”, długość 23 km, oznaczona kolorem czarnym</w:t>
      </w:r>
      <w:r w:rsidR="00F326FF" w:rsidRPr="00184E7C">
        <w:rPr>
          <w:color w:val="595C62" w:themeColor="accent6" w:themeShade="BF"/>
        </w:rPr>
        <w:br w:type="page"/>
      </w:r>
    </w:p>
    <w:p w:rsidR="00F326FF" w:rsidRPr="00184E7C" w:rsidRDefault="00767E86" w:rsidP="00C15612">
      <w:pPr>
        <w:ind w:left="1418" w:right="-568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C15612">
        <w:rPr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C8C6F9" wp14:editId="5A861692">
                <wp:simplePos x="0" y="0"/>
                <wp:positionH relativeFrom="column">
                  <wp:posOffset>-486276</wp:posOffset>
                </wp:positionH>
                <wp:positionV relativeFrom="paragraph">
                  <wp:posOffset>-2265980</wp:posOffset>
                </wp:positionV>
                <wp:extent cx="1041400" cy="10057765"/>
                <wp:effectExtent l="0" t="0" r="6350" b="0"/>
                <wp:wrapNone/>
                <wp:docPr id="6762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041400" cy="1005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E86" w:rsidRPr="00974E66" w:rsidRDefault="00767E86" w:rsidP="00767E86">
                            <w:pPr>
                              <w:spacing w:before="240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Pasjonat </w:t>
                            </w:r>
                            <w:r w:rsidRPr="00974E66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75F6D" w:themeColor="text2"/>
                                <w:spacing w:val="20"/>
                                <w:sz w:val="36"/>
                                <w:szCs w:val="36"/>
                              </w:rPr>
                              <w:t xml:space="preserve"> Wdzydzkiego Parku Krajorazowego </w:t>
                            </w:r>
                          </w:p>
                          <w:p w:rsidR="00767E86" w:rsidRDefault="008A161D" w:rsidP="00767E86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id w:val="-30292987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67E86">
                                  <w:rPr>
                                    <w:smallCaps/>
                                    <w:color w:val="575F6D" w:themeColor="text2"/>
                                    <w:spacing w:val="20"/>
                                  </w:rPr>
                                  <w:t>Regulamin – Dzienniczek odznaki krajoznawczej</w:t>
                                </w:r>
                              </w:sdtContent>
                            </w:sdt>
                            <w:r w:rsidR="00767E86">
                              <w:rPr>
                                <w:color w:val="575F6D" w:themeColor="text2"/>
                                <w:spacing w:val="20"/>
                              </w:rPr>
                              <w:t xml:space="preserve"> </w:t>
                            </w:r>
                          </w:p>
                          <w:p w:rsidR="00767E86" w:rsidRDefault="00767E86" w:rsidP="00767E86">
                            <w:pPr>
                              <w:rPr>
                                <w:color w:val="575F6D" w:themeColor="text2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vert" wrap="square" lIns="45720" tIns="685800" rIns="45720" bIns="228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8C6F9" id="_x0000_s1114" style="position:absolute;left:0;text-align:left;margin-left:-38.3pt;margin-top:-178.4pt;width:82pt;height:791.95pt;rotation:180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" filled="f" stroked="f">
                <v:textbox style="layout-flow:vertical" inset="3.6pt,54pt,3.6pt,180pt">
                  <w:txbxContent>
                    <w:p w:rsidR="00767E86" w:rsidRPr="00974E66" w:rsidRDefault="00767E86" w:rsidP="00767E86">
                      <w:pPr>
                        <w:spacing w:before="240"/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Pasjonat </w:t>
                      </w:r>
                      <w:r w:rsidRPr="00974E66">
                        <w:rPr>
                          <w:rFonts w:asciiTheme="majorHAnsi" w:eastAsiaTheme="majorEastAsia" w:hAnsiTheme="majorHAnsi" w:cstheme="majorBidi"/>
                          <w:caps/>
                          <w:color w:val="575F6D" w:themeColor="text2"/>
                          <w:spacing w:val="20"/>
                          <w:sz w:val="36"/>
                          <w:szCs w:val="36"/>
                        </w:rPr>
                        <w:t xml:space="preserve"> Wdzydzkiego Parku Krajorazowego </w:t>
                      </w:r>
                    </w:p>
                    <w:p w:rsidR="00767E86" w:rsidRDefault="00767E86" w:rsidP="00767E86">
                      <w:pPr>
                        <w:rPr>
                          <w:color w:val="575F6D" w:themeColor="text2"/>
                          <w:spacing w:val="20"/>
                        </w:rPr>
                      </w:pPr>
                      <w:sdt>
                        <w:sdtPr>
                          <w:rPr>
                            <w:smallCaps/>
                            <w:color w:val="575F6D" w:themeColor="text2"/>
                            <w:spacing w:val="20"/>
                          </w:rPr>
                          <w:id w:val="-30292987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smallCaps/>
                              <w:color w:val="575F6D" w:themeColor="text2"/>
                              <w:spacing w:val="20"/>
                            </w:rPr>
                            <w:t>Regulamin – Dzienniczek odznaki krajoznawczej</w:t>
                          </w:r>
                        </w:sdtContent>
                      </w:sdt>
                      <w:r>
                        <w:rPr>
                          <w:color w:val="575F6D" w:themeColor="text2"/>
                          <w:spacing w:val="20"/>
                        </w:rPr>
                        <w:t xml:space="preserve"> </w:t>
                      </w:r>
                    </w:p>
                    <w:p w:rsidR="00767E86" w:rsidRDefault="00767E86" w:rsidP="00767E86">
                      <w:pPr>
                        <w:rPr>
                          <w:color w:val="575F6D" w:themeColor="text2"/>
                          <w:spacing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7E86">
        <w:rPr>
          <w:noProof/>
          <w:color w:val="595C62" w:themeColor="accent6" w:themeShade="BF"/>
          <w:lang w:eastAsia="pl-PL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99D4B48" wp14:editId="725DCA6B">
                <wp:simplePos x="0" y="0"/>
                <wp:positionH relativeFrom="column">
                  <wp:posOffset>-512420</wp:posOffset>
                </wp:positionH>
                <wp:positionV relativeFrom="paragraph">
                  <wp:posOffset>-746894</wp:posOffset>
                </wp:positionV>
                <wp:extent cx="1060450" cy="10243820"/>
                <wp:effectExtent l="19050" t="0" r="25400" b="24130"/>
                <wp:wrapNone/>
                <wp:docPr id="6762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060450" cy="10243820"/>
                          <a:chOff x="9964" y="15"/>
                          <a:chExt cx="1833" cy="16132"/>
                        </a:xfrm>
                      </wpg:grpSpPr>
                      <wps:wsp>
                        <wps:cNvPr id="67621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1685" y="15"/>
                            <a:ext cx="0" cy="161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2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1797" y="30"/>
                            <a:ext cx="0" cy="160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3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9964" y="15"/>
                            <a:ext cx="0" cy="161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8FD4C" id="Group 85" o:spid="_x0000_s1026" style="position:absolute;margin-left:-40.35pt;margin-top:-58.8pt;width:83.5pt;height:806.6pt;rotation:180;z-index:251794432" coordorigin="9964,15" coordsize="1833,1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">
                <v:shape id="AutoShape 86" o:spid="_x0000_s1027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JisMAAADeAAAADwAAAGRycy9kb3ducmV2LnhtbESPQYvCMBSE7wv+h/AEb2uqh6rVKKIU&#10;Pa1r1fujebbF5qU0Ueu/3wjCHoeZ+YZZrDpTiwe1rrKsYDSMQBDnVldcKDif0u8pCOeRNdaWScGL&#10;HKyWva8FJto++UiPzBciQNglqKD0vkmkdHlJBt3QNsTBu9rWoA+yLaRu8RngppbjKIqlwYrDQokN&#10;bUrKb9ndKPDxtpO/uxlfNvnU6Z9LejhnqVKDfreeg/DU+f/wp73XCuJJPB7B+06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NiYrDAAAA3gAAAA8AAAAAAAAAAAAA&#10;AAAAoQIAAGRycy9kb3ducmV2LnhtbFBLBQYAAAAABAAEAPkAAACRAwAAAAA=&#10;" strokecolor="black [3213]" strokeweight="1pt"/>
                <v:shape id="AutoShape 87" o:spid="_x0000_s1028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8ySscAAADeAAAADwAAAGRycy9kb3ducmV2LnhtbESPQWvCQBSE7wX/w/IEL6Kb5pBKdBWV&#10;CrVF0Ch4fWSfSTD7NmS3Jv77bqHQ4zAz3zCLVW9q8aDWVZYVvE4jEMS51RUXCi7n3WQGwnlkjbVl&#10;UvAkB6vl4GWBqbYdn+iR+UIECLsUFZTeN6mULi/JoJvahjh4N9sa9EG2hdQtdgFuahlHUSINVhwW&#10;SmxoW1J+z76NAnP5PGzkeH8+rjnru/H1nnzhu1KjYb+eg/DU+//wX/tDK0jekjiG3zvhCs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vzJKxwAAAN4AAAAPAAAAAAAA&#10;AAAAAAAAAKECAABkcnMvZG93bnJldi54bWxQSwUGAAAAAAQABAD5AAAAlQMAAAAA&#10;" strokecolor="black [3213]" strokeweight="2.25pt"/>
                <v:shape id="AutoShape 88" o:spid="_x0000_s1029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yZsYAAADeAAAADwAAAGRycy9kb3ducmV2LnhtbESPQWvCQBSE70L/w/IKvdVNU0ht6hpK&#10;StBTtaneH9lnEsy+DdltjP/eLQgeh5n5hllmk+nESINrLSt4mUcgiCurW64V7H+L5wUI55E1dpZJ&#10;wYUcZKuH2RJTbc/8Q2PpaxEg7FJU0Hjfp1K6qiGDbm574uAd7WDQBznUUg94DnDTyTiKEmmw5bDQ&#10;YE95Q9Wp/DMKfPI1yd36nQ95tXD6+1Bs92Wh1NPj9PkBwtPk7+Fbe6MVJG9J/Ar/d8IV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smbGAAAA3gAAAA8AAAAAAAAA&#10;AAAAAAAAoQIAAGRycy9kb3ducmV2LnhtbFBLBQYAAAAABAAEAPkAAACUAwAAAAA=&#10;" strokecolor="black [3213]" strokeweight="1pt"/>
              </v:group>
            </w:pict>
          </mc:Fallback>
        </mc:AlternateContent>
      </w:r>
      <w:r w:rsidR="00F326FF" w:rsidRPr="00184E7C">
        <w:rPr>
          <w:b/>
          <w:color w:val="595C62" w:themeColor="accent6" w:themeShade="BF"/>
          <w:sz w:val="28"/>
          <w:szCs w:val="28"/>
        </w:rPr>
        <w:t>O</w:t>
      </w:r>
      <w:r w:rsidR="00F326FF" w:rsidRPr="00184E7C">
        <w:rPr>
          <w:color w:val="595C62" w:themeColor="accent6" w:themeShade="BF"/>
          <w:sz w:val="28"/>
          <w:szCs w:val="28"/>
        </w:rPr>
        <w:t xml:space="preserve">dznaka krajoznawcza „Pasjonat Wdzydzkiego Parku </w:t>
      </w:r>
      <w:proofErr w:type="spellStart"/>
      <w:r w:rsidR="00F326FF" w:rsidRPr="00184E7C">
        <w:rPr>
          <w:color w:val="595C62" w:themeColor="accent6" w:themeShade="BF"/>
          <w:sz w:val="28"/>
          <w:szCs w:val="28"/>
        </w:rPr>
        <w:t>rajobrazowego</w:t>
      </w:r>
      <w:proofErr w:type="spellEnd"/>
      <w:r w:rsidR="00F326FF" w:rsidRPr="00184E7C">
        <w:rPr>
          <w:color w:val="595C62" w:themeColor="accent6" w:themeShade="BF"/>
          <w:sz w:val="28"/>
          <w:szCs w:val="28"/>
        </w:rPr>
        <w:t xml:space="preserve">” </w:t>
      </w:r>
      <w:r w:rsidR="00F326FF" w:rsidRPr="00184E7C">
        <w:rPr>
          <w:color w:val="595C62" w:themeColor="accent6" w:themeShade="BF"/>
          <w:sz w:val="28"/>
          <w:szCs w:val="28"/>
        </w:rPr>
        <w:br/>
      </w:r>
      <w:r w:rsidR="00877198" w:rsidRPr="00184E7C">
        <w:rPr>
          <w:b/>
          <w:smallCaps/>
          <w:color w:val="595C62" w:themeColor="accent6" w:themeShade="BF"/>
          <w:sz w:val="28"/>
          <w:szCs w:val="28"/>
        </w:rPr>
        <w:t>stopień złoty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C15612">
      <w:pPr>
        <w:ind w:left="1418"/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jest:</w:t>
      </w:r>
    </w:p>
    <w:p w:rsidR="00F326FF" w:rsidRPr="00184E7C" w:rsidRDefault="00767E86" w:rsidP="00F326FF">
      <w:pPr>
        <w:ind w:right="1275"/>
        <w:rPr>
          <w:color w:val="595C62" w:themeColor="accent6" w:themeShade="BF"/>
        </w:rPr>
      </w:pPr>
      <w:r>
        <w:rPr>
          <w:noProof/>
          <w:color w:val="595C62" w:themeColor="accent6" w:themeShade="BF"/>
          <w:lang w:eastAsia="pl-PL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1337</wp:posOffset>
                </wp:positionV>
                <wp:extent cx="3705727" cy="7387389"/>
                <wp:effectExtent l="0" t="0" r="28575" b="23495"/>
                <wp:wrapNone/>
                <wp:docPr id="67619" name="Grupa 67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727" cy="7387389"/>
                          <a:chOff x="0" y="0"/>
                          <a:chExt cx="3705727" cy="7387389"/>
                        </a:xfrm>
                      </wpg:grpSpPr>
                      <wpg:grpSp>
                        <wpg:cNvPr id="67618" name="Grupa 67618"/>
                        <wpg:cNvGrpSpPr/>
                        <wpg:grpSpPr>
                          <a:xfrm>
                            <a:off x="0" y="5486400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35" name="Prostokąt z rogami zaokrąglonymi po przekątnej 135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Pole tekstowe 136"/>
                          <wps:cNvSpPr txBox="1"/>
                          <wps:spPr>
                            <a:xfrm>
                              <a:off x="264694" y="385010"/>
                              <a:ext cx="3168502" cy="12333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26FF" w:rsidRPr="00F326FF" w:rsidRDefault="002B142E" w:rsidP="00F326FF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2 ZDJĘCIA W KAJAKU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17" name="Grupa 67617"/>
                        <wpg:cNvGrpSpPr/>
                        <wpg:grpSpPr>
                          <a:xfrm>
                            <a:off x="0" y="0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32" name="Prostokąt z rogami zaokrąglonymi po przekątnej 132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Pole tekstowe 149"/>
                          <wps:cNvSpPr txBox="1"/>
                          <wps:spPr>
                            <a:xfrm>
                              <a:off x="312821" y="288758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77EE" w:rsidRPr="00F326FF" w:rsidRDefault="00DB77EE" w:rsidP="00DB77EE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2 ZDJĘCIA Z TRASY ŚCIŻKI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616" name="Grupa 67616"/>
                        <wpg:cNvGrpSpPr/>
                        <wpg:grpSpPr>
                          <a:xfrm>
                            <a:off x="0" y="2646947"/>
                            <a:ext cx="3705727" cy="1900989"/>
                            <a:chOff x="0" y="0"/>
                            <a:chExt cx="3705727" cy="1900989"/>
                          </a:xfrm>
                        </wpg:grpSpPr>
                        <wps:wsp>
                          <wps:cNvPr id="133" name="Prostokąt z rogami zaokrąglonymi po przekątnej 133"/>
                          <wps:cNvSpPr/>
                          <wps:spPr>
                            <a:xfrm>
                              <a:off x="0" y="0"/>
                              <a:ext cx="3705727" cy="190098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Pole tekstowe 150"/>
                          <wps:cNvSpPr txBox="1"/>
                          <wps:spPr>
                            <a:xfrm>
                              <a:off x="240631" y="433137"/>
                              <a:ext cx="3168015" cy="1233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77EE" w:rsidRPr="00F326FF" w:rsidRDefault="00DB77EE" w:rsidP="00DB77EE">
                                <w:pPr>
                                  <w:jc w:val="center"/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DB0B5" w:themeColor="accent6" w:themeTint="99"/>
                                    <w:sz w:val="24"/>
                                    <w:szCs w:val="24"/>
                                  </w:rPr>
                                  <w:t>2 ZDJĘCIA Z TRASY ŚCIŻKI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67619" o:spid="_x0000_s1115" style="position:absolute;margin-left:0;margin-top:.1pt;width:291.8pt;height:581.7pt;z-index:251751424;mso-position-horizontal:center;mso-position-horizontal-relative:margin" coordsize="37057,7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">
                <v:group id="Grupa 67618" o:spid="_x0000_s1116" style="position:absolute;top:54864;width:37057;height:19009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71GsUAAADeAAAADwAAAGRycy9kb3ducmV2LnhtbERPTWuDQBC9F/Iflink&#10;VlcTaoN1IyE0oYdQaBIovQ3uREV3Vtytmn/fPRR6fLzvvJhNJ0YaXGNZQRLFIIhLqxuuFFwvh6cN&#10;COeRNXaWScGdHBTbxUOOmbYTf9J49pUIIewyVFB732dSurImgy6yPXHgbnYw6AMcKqkHnEK46eQq&#10;jlNpsOHQUGNP+5rK9vxjFBwnnHbr5G08tbf9/fvy/PF1Skip5eO8ewXhafb/4j/3u1aQvqRJ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e9RrFAAAA3gAA&#10;AA8AAAAAAAAAAAAAAAAAqgIAAGRycy9kb3ducmV2LnhtbFBLBQYAAAAABAAEAPoAAACcAwAAAAA=&#10;">
                  <v:shape id="Prostokąt z rogami zaokrąglonymi po przekątnej 135" o:spid="_x0000_s1117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LPL8A&#10;AADcAAAADwAAAGRycy9kb3ducmV2LnhtbERP24rCMBB9F/yHMIJvmqoo0jWKKIoICup+wNDMtmWb&#10;SWmiRr/eCIJvczjXmS2CqcSNGldaVjDoJyCIM6tLzhX8Xja9KQjnkTVWlknBgxws5u3WDFNt73yi&#10;29nnIoawS1FB4X2dSumyggy6vq2JI/dnG4M+wiaXusF7DDeVHCbJRBosOTYUWNOqoOz/fDUK9jw5&#10;Pl2mD2tXPS5L2gSbb4NS3U5Y/oDwFPxX/HHvdJw/GsP7mXiB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Ms8vwAAANwAAAAPAAAAAAAAAAAAAAAAAJgCAABkcnMvZG93bnJl&#10;di54bWxQSwUGAAAAAAQABAD1AAAAhAMAAAAA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36" o:spid="_x0000_s1118" type="#_x0000_t202" style="position:absolute;left:2646;top:3850;width:31685;height:12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JusMA&#10;AADcAAAADwAAAGRycy9kb3ducmV2LnhtbERPS2sCMRC+F/wPYQQvpWZriy2rUUQQ9rAXHwi9DZtx&#10;s7iZrEm6rv++KRR6m4/vOcv1YFvRkw+NYwWv0wwEceV0w7WC03H38gkiRGSNrWNS8KAA69XoaYm5&#10;dnfeU3+ItUghHHJUYGLscilDZchimLqOOHEX5y3GBH0ttcd7CretnGXZXFpsODUY7GhrqLoevq2C&#10;/ly8631von/elkVWXMvbx1ep1GQ8bBYgIg3xX/znLnSa/za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JusMAAADcAAAADwAAAAAAAAAAAAAAAACYAgAAZHJzL2Rv&#10;d25yZXYueG1sUEsFBgAAAAAEAAQA9QAAAIgDAAAAAA==&#10;" filled="f" stroked="f" strokeweight=".5pt">
                    <v:textbox>
                      <w:txbxContent>
                        <w:p w:rsidR="00F326FF" w:rsidRPr="00F326FF" w:rsidRDefault="002B142E" w:rsidP="00F326FF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2 ZDJĘCIA W KAJAKU</w:t>
                          </w:r>
                        </w:p>
                      </w:txbxContent>
                    </v:textbox>
                  </v:shape>
                </v:group>
                <v:group id="Grupa 67617" o:spid="_x0000_s1119" style="position:absolute;width:37057;height:19009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FhaMcAAADe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SCZJvEU&#10;nnfCFZD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wFhaMcAAADe&#10;AAAADwAAAAAAAAAAAAAAAACqAgAAZHJzL2Rvd25yZXYueG1sUEsFBgAAAAAEAAQA+gAAAJ4DAAAA&#10;AA==&#10;">
                  <v:shape id="Prostokąt z rogami zaokrąglonymi po przekątnej 132" o:spid="_x0000_s1120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TSL8A&#10;AADcAAAADwAAAGRycy9kb3ducmV2LnhtbERP24rCMBB9F/yHMIJvmq6CSNdYyooigoK6HzA0s23Z&#10;ZlKaqNGvN4Lg2xzOdRZZMI24Uudqywq+xgkI4sLqmksFv+f1aA7CeWSNjWVScCcH2bLfW2Cq7Y2P&#10;dD35UsQQdikqqLxvUyldUZFBN7YtceT+bGfQR9iVUnd4i+GmkZMkmUmDNceGClv6qaj4P12Mgh3P&#10;Dg9X6P3KNfdzTutgy01QajgI+TcIT8F/xG/3Vsf50wm8no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VNIvwAAANwAAAAPAAAAAAAAAAAAAAAAAJgCAABkcnMvZG93bnJl&#10;di54bWxQSwUGAAAAAAQABAD1AAAAhAMAAAAA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49" o:spid="_x0000_s1121" type="#_x0000_t202" style="position:absolute;left:3128;top:2887;width:31680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utcMA&#10;AADcAAAADwAAAGRycy9kb3ducmV2LnhtbERPS2sCMRC+F/wPYQq9lJptEa1boxRB2MNefCB4Gzbj&#10;ZnEzWZO4bv99Uyh4m4/vOYvVYFvRkw+NYwXv4wwEceV0w7WCw37z9gkiRGSNrWNS8EMBVsvR0wJz&#10;7e68pX4Xa5FCOOSowMTY5VKGypDFMHYdceLOzluMCfpaao/3FG5b+ZFlU2mx4dRgsKO1oeqyu1kF&#10;/bGY6G1von9dl0VWXMrr7FQq9fI8fH+BiDTEh/jfXeg0fzKH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AutcMAAADcAAAADwAAAAAAAAAAAAAAAACYAgAAZHJzL2Rv&#10;d25yZXYueG1sUEsFBgAAAAAEAAQA9QAAAIgDAAAAAA==&#10;" filled="f" stroked="f" strokeweight=".5pt">
                    <v:textbox>
                      <w:txbxContent>
                        <w:p w:rsidR="00DB77EE" w:rsidRPr="00F326FF" w:rsidRDefault="00DB77EE" w:rsidP="00DB77EE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2 ZDJĘCIA Z TRASY ŚCIŻKI</w:t>
                          </w:r>
                        </w:p>
                      </w:txbxContent>
                    </v:textbox>
                  </v:shape>
                </v:group>
                <v:group id="Grupa 67616" o:spid="_x0000_s1122" style="position:absolute;top:26469;width:37057;height:19010" coordsize="37057,19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TcTzxgAAAN4A&#10;AAAPAAAAAAAAAAAAAAAAAKoCAABkcnMvZG93bnJldi54bWxQSwUGAAAAAAQABAD6AAAAnQMAAAAA&#10;">
                  <v:shape id="Prostokąt z rogami zaokrąglonymi po przekątnej 133" o:spid="_x0000_s1123" style="position:absolute;width:37057;height:19009;visibility:visible;mso-wrap-style:square;v-text-anchor:middle" coordsize="3705727,190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208EA&#10;AADcAAAADwAAAGRycy9kb3ducmV2LnhtbERP3WrCMBS+H+wdwhnsbqauUEZnLMWhjIHCdA9waI5t&#10;sTkpTbTpnt4Ignfn4/s9iyKYTlxocK1lBfNZAoK4srrlWsHfYf32AcJ5ZI2dZVIwkYNi+fy0wFzb&#10;kX/psve1iCHsclTQeN/nUrqqIYNuZnviyB3tYNBHONRSDzjGcNPJ9yTJpMGWY0ODPa0aqk77s1Hw&#10;w9nu31V6++W66VDSOth6E5R6fQnlJwhPwT/Ed/e3jvPTFG7PxAv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9tPBAAAA3AAAAA8AAAAAAAAAAAAAAAAAmAIAAGRycy9kb3du&#10;cmV2LnhtbFBLBQYAAAAABAAEAPUAAACGAwAAAAA=&#10;" path="m316838,l3705727,r,l3705727,1584151v,174985,-141853,316838,-316838,316838l,1900989r,l,316838c,141853,141853,,316838,xe" fillcolor="white [3201]" strokecolor="#777c84 [3209]" strokeweight="2pt">
                    <v:path arrowok="t" o:connecttype="custom" o:connectlocs="316838,0;3705727,0;3705727,0;3705727,1584151;3388889,1900989;0,1900989;0,1900989;0,316838;316838,0" o:connectangles="0,0,0,0,0,0,0,0,0"/>
                  </v:shape>
                  <v:shape id="Pole tekstowe 150" o:spid="_x0000_s1124" type="#_x0000_t202" style="position:absolute;left:2406;top:4331;width:31680;height:12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R9cYA&#10;AADcAAAADwAAAGRycy9kb3ducmV2LnhtbESPQUvDQBCF70L/wzKCF2k3ilqJ3RYpCDnk0lYKvQ3Z&#10;MRuanU131zT+e+cgeJvhvXnvm9Vm8r0aKaYusIGHRQGKuAm249bA5+Fj/goqZWSLfWAy8EMJNuvZ&#10;zQpLG668o3GfWyUhnEo04HIeSq1T48hjWoSBWLSvED1mWWOrbcSrhPtePxbFi/bYsTQ4HGjrqDnv&#10;v72B8Vg92d3ocrzf1lVRnevL8lQbc3c7vb+ByjTlf/PfdWUF/1n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MR9cYAAADcAAAADwAAAAAAAAAAAAAAAACYAgAAZHJz&#10;L2Rvd25yZXYueG1sUEsFBgAAAAAEAAQA9QAAAIsDAAAAAA==&#10;" filled="f" stroked="f" strokeweight=".5pt">
                    <v:textbox>
                      <w:txbxContent>
                        <w:p w:rsidR="00DB77EE" w:rsidRPr="00F326FF" w:rsidRDefault="00DB77EE" w:rsidP="00DB77EE">
                          <w:pPr>
                            <w:jc w:val="center"/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DB0B5" w:themeColor="accent6" w:themeTint="99"/>
                              <w:sz w:val="24"/>
                              <w:szCs w:val="24"/>
                            </w:rPr>
                            <w:t>2 ZDJĘCIA Z TRASY ŚCIŻKI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4C69BB" w:rsidRDefault="00DB77EE" w:rsidP="00767E86">
      <w:pPr>
        <w:ind w:left="1418" w:right="283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 xml:space="preserve">7. Przejechanie rowerem trasy ścieżki </w:t>
      </w:r>
      <w:r w:rsidR="00DB4C99" w:rsidRPr="004C69BB">
        <w:rPr>
          <w:color w:val="595C62" w:themeColor="accent6" w:themeShade="BF"/>
          <w:sz w:val="24"/>
          <w:szCs w:val="24"/>
        </w:rPr>
        <w:t>przyrodniczej Schodno-Wdzydze</w:t>
      </w:r>
      <w:r w:rsidR="00BC5619">
        <w:rPr>
          <w:color w:val="595C62" w:themeColor="accent6" w:themeShade="BF"/>
          <w:sz w:val="24"/>
          <w:szCs w:val="24"/>
        </w:rPr>
        <w:t>, długość 24km, oznaczona</w:t>
      </w:r>
      <w:r w:rsidRPr="004C69BB">
        <w:rPr>
          <w:color w:val="595C62" w:themeColor="accent6" w:themeShade="BF"/>
          <w:sz w:val="24"/>
          <w:szCs w:val="24"/>
        </w:rPr>
        <w:t xml:space="preserve"> kolorem żółtym</w:t>
      </w:r>
      <w:r w:rsidR="00F326FF" w:rsidRPr="004C69BB">
        <w:rPr>
          <w:color w:val="595C62" w:themeColor="accent6" w:themeShade="BF"/>
          <w:sz w:val="24"/>
          <w:szCs w:val="24"/>
        </w:rPr>
        <w:t xml:space="preserve"> 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DB77EE" w:rsidP="00767E86">
      <w:pPr>
        <w:ind w:left="1418" w:right="425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8. Przejście pieszej ścieżki przyrodniczo-edukacyjnej w Juszkach, długość 5 km, oznaczona kolorem żółtym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767E86" w:rsidP="00F326FF">
      <w:pPr>
        <w:ind w:left="142" w:right="1842" w:hanging="142"/>
        <w:rPr>
          <w:color w:val="595C62" w:themeColor="accent6" w:themeShade="BF"/>
        </w:rPr>
      </w:pPr>
      <w:r w:rsidRPr="00767E86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95456" behindDoc="0" locked="0" layoutInCell="1" allowOverlap="1" wp14:anchorId="7F2B5E19" wp14:editId="3DC5DFD1">
            <wp:simplePos x="0" y="0"/>
            <wp:positionH relativeFrom="column">
              <wp:posOffset>-55220</wp:posOffset>
            </wp:positionH>
            <wp:positionV relativeFrom="paragraph">
              <wp:posOffset>240531</wp:posOffset>
            </wp:positionV>
            <wp:extent cx="1229995" cy="1155065"/>
            <wp:effectExtent l="0" t="0" r="8255" b="6985"/>
            <wp:wrapNone/>
            <wp:docPr id="67624" name="Picture 9" descr="Z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9" descr="ZL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DB77EE" w:rsidP="00767E86">
      <w:pPr>
        <w:ind w:left="1418" w:right="141"/>
        <w:rPr>
          <w:color w:val="595C62" w:themeColor="accent6" w:themeShade="BF"/>
        </w:rPr>
      </w:pPr>
      <w:r w:rsidRPr="004C69BB">
        <w:rPr>
          <w:color w:val="595C62" w:themeColor="accent6" w:themeShade="BF"/>
          <w:sz w:val="24"/>
          <w:szCs w:val="24"/>
        </w:rPr>
        <w:t>9.</w:t>
      </w:r>
      <w:r w:rsidR="000B7E6F" w:rsidRPr="004C69BB">
        <w:rPr>
          <w:color w:val="595C62" w:themeColor="accent6" w:themeShade="BF"/>
          <w:sz w:val="24"/>
          <w:szCs w:val="24"/>
        </w:rPr>
        <w:t xml:space="preserve"> Poznanie planowanego</w:t>
      </w:r>
      <w:r w:rsidRPr="004C69BB">
        <w:rPr>
          <w:color w:val="595C62" w:themeColor="accent6" w:themeShade="BF"/>
          <w:sz w:val="24"/>
          <w:szCs w:val="24"/>
        </w:rPr>
        <w:t xml:space="preserve"> rezerwat</w:t>
      </w:r>
      <w:r w:rsidR="000B7E6F" w:rsidRPr="004C69BB">
        <w:rPr>
          <w:color w:val="595C62" w:themeColor="accent6" w:themeShade="BF"/>
          <w:sz w:val="24"/>
          <w:szCs w:val="24"/>
        </w:rPr>
        <w:t>u</w:t>
      </w:r>
      <w:r w:rsidRPr="004C69BB">
        <w:rPr>
          <w:color w:val="595C62" w:themeColor="accent6" w:themeShade="BF"/>
          <w:sz w:val="24"/>
          <w:szCs w:val="24"/>
        </w:rPr>
        <w:t xml:space="preserve"> przyrody „ Dolina rzeki Wdy </w:t>
      </w:r>
      <w:r w:rsidR="004C69BB">
        <w:rPr>
          <w:color w:val="595C62" w:themeColor="accent6" w:themeShade="BF"/>
          <w:sz w:val="24"/>
          <w:szCs w:val="24"/>
        </w:rPr>
        <w:br/>
      </w:r>
      <w:r w:rsidRPr="004C69BB">
        <w:rPr>
          <w:color w:val="595C62" w:themeColor="accent6" w:themeShade="BF"/>
          <w:sz w:val="24"/>
          <w:szCs w:val="24"/>
        </w:rPr>
        <w:t>i Trzebiochy”</w:t>
      </w:r>
      <w:r w:rsidR="000B7E6F" w:rsidRPr="004C69BB">
        <w:rPr>
          <w:color w:val="595C62" w:themeColor="accent6" w:themeShade="BF"/>
          <w:sz w:val="24"/>
          <w:szCs w:val="24"/>
        </w:rPr>
        <w:t>, poprzez udział w spływie</w:t>
      </w:r>
      <w:r w:rsidR="002B142E" w:rsidRPr="004C69BB">
        <w:rPr>
          <w:color w:val="595C62" w:themeColor="accent6" w:themeShade="BF"/>
          <w:sz w:val="24"/>
          <w:szCs w:val="24"/>
        </w:rPr>
        <w:t xml:space="preserve"> kajakowy</w:t>
      </w:r>
      <w:r w:rsidR="000B7E6F" w:rsidRPr="004C69BB">
        <w:rPr>
          <w:color w:val="595C62" w:themeColor="accent6" w:themeShade="BF"/>
          <w:sz w:val="24"/>
          <w:szCs w:val="24"/>
        </w:rPr>
        <w:t>m</w:t>
      </w:r>
      <w:r w:rsidR="00F326FF" w:rsidRPr="00184E7C">
        <w:rPr>
          <w:color w:val="595C62" w:themeColor="accent6" w:themeShade="BF"/>
        </w:rPr>
        <w:br w:type="page"/>
      </w:r>
    </w:p>
    <w:p w:rsidR="00F326FF" w:rsidRPr="00184E7C" w:rsidRDefault="00F326FF" w:rsidP="00F326FF">
      <w:pPr>
        <w:ind w:left="-709" w:right="1275"/>
        <w:jc w:val="center"/>
        <w:rPr>
          <w:b/>
          <w:smallCaps/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AE5135B" wp14:editId="71246DB6">
                <wp:simplePos x="0" y="0"/>
                <wp:positionH relativeFrom="page">
                  <wp:align>right</wp:align>
                </wp:positionH>
                <wp:positionV relativeFrom="paragraph">
                  <wp:posOffset>-554489</wp:posOffset>
                </wp:positionV>
                <wp:extent cx="1738630" cy="10354945"/>
                <wp:effectExtent l="19050" t="0" r="0" b="8255"/>
                <wp:wrapNone/>
                <wp:docPr id="1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098" cy="10354945"/>
                          <a:chOff x="9211" y="-165"/>
                          <a:chExt cx="3004" cy="16307"/>
                        </a:xfrm>
                      </wpg:grpSpPr>
                      <wps:wsp>
                        <wps:cNvPr id="1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55" y="0"/>
                            <a:ext cx="360" cy="1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82"/>
                        <wpg:cNvGrpSpPr>
                          <a:grpSpLocks/>
                        </wpg:cNvGrpSpPr>
                        <wpg:grpSpPr bwMode="auto">
                          <a:xfrm>
                            <a:off x="9211" y="-165"/>
                            <a:ext cx="2679" cy="16147"/>
                            <a:chOff x="9201" y="0"/>
                            <a:chExt cx="2679" cy="16147"/>
                          </a:xfrm>
                        </wpg:grpSpPr>
                        <wps:wsp>
                          <wps:cNvPr id="2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0"/>
                              <a:ext cx="1800" cy="15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6FF" w:rsidRPr="00974E66" w:rsidRDefault="00F326FF" w:rsidP="00F326FF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</w:pPr>
                                <w:r w:rsidRPr="00974E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75F6D" w:themeColor="text2"/>
                                    <w:spacing w:val="20"/>
                                    <w:sz w:val="36"/>
                                    <w:szCs w:val="36"/>
                                  </w:rPr>
                                  <w:t xml:space="preserve">Pasjonat Wdzydzkiego Parku Krajobrazowego </w:t>
                                </w:r>
                              </w:p>
                              <w:p w:rsidR="00F326FF" w:rsidRDefault="008A161D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575F6D" w:themeColor="text2"/>
                                      <w:spacing w:val="20"/>
                                    </w:rPr>
                                    <w:id w:val="159443944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4C99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>Regulamin</w:t>
                                    </w:r>
                                    <w:r w:rsidR="00F326FF">
                                      <w:rPr>
                                        <w:smallCaps/>
                                        <w:color w:val="575F6D" w:themeColor="text2"/>
                                        <w:spacing w:val="20"/>
                                      </w:rPr>
                                      <w:t xml:space="preserve"> – Dzienniczek odznaki krajoznawczej</w:t>
                                    </w:r>
                                  </w:sdtContent>
                                </w:sdt>
                                <w:r w:rsidR="00F326FF">
                                  <w:rPr>
                                    <w:color w:val="575F6D" w:themeColor="text2"/>
                                    <w:spacing w:val="20"/>
                                  </w:rPr>
                                  <w:t xml:space="preserve"> </w:t>
                                </w:r>
                              </w:p>
                              <w:p w:rsidR="00F326FF" w:rsidRDefault="00F326FF" w:rsidP="00F326FF">
                                <w:pPr>
                                  <w:rPr>
                                    <w:color w:val="575F6D" w:themeColor="text2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45720" tIns="685800" rIns="45720" bIns="2286000" anchor="t" anchorCtr="0" upright="1">
                            <a:noAutofit/>
                          </wps:bodyPr>
                        </wps:wsp>
                        <wpg:grpSp>
                          <wpg:cNvPr id="2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201" y="15"/>
                              <a:ext cx="2644" cy="16132"/>
                              <a:chOff x="9213" y="15"/>
                              <a:chExt cx="2644" cy="16132"/>
                            </a:xfrm>
                          </wpg:grpSpPr>
                          <wpg:grpSp>
                            <wpg:cNvPr id="22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4" y="15"/>
                                <a:ext cx="1833" cy="16132"/>
                                <a:chOff x="9964" y="15"/>
                                <a:chExt cx="1833" cy="16132"/>
                              </a:xfrm>
                            </wpg:grpSpPr>
                            <wps:wsp>
                              <wps:cNvPr id="23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5" y="15"/>
                                  <a:ext cx="0" cy="16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7" y="30"/>
                                  <a:ext cx="0" cy="16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4" y="15"/>
                                  <a:ext cx="0" cy="16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12592"/>
                                <a:ext cx="1745" cy="154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135B" id="_x0000_s1125" style="position:absolute;left:0;text-align:left;margin-left:85.7pt;margin-top:-43.65pt;width:136.9pt;height:815.35pt;z-index:251640832;mso-position-horizontal:right;mso-position-horizontal-relative:page" coordorigin="9211,-165" coordsize="3004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">
                <v:rect id="Rectangle 92" o:spid="_x0000_s1126" style="position:absolute;left:11855;width:360;height:16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group id="Group 82" o:spid="_x0000_s1127" style="position:absolute;left:9211;top:-165;width:2679;height:16147" coordorigin="9201" coordsize="2679,1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_x0000_s1128" style="position:absolute;left:10080;width:1800;height:15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+FcQA&#10;AADbAAAADwAAAGRycy9kb3ducmV2LnhtbERPz2vCMBS+C/sfwht4kTWdyHCdUXTgcHiyirLbW/PW&#10;VpuXkmRa99ebw8Djx/d7MutMI87kfG1ZwXOSgiAurK65VLDbLp/GIHxA1thYJgVX8jCbPvQmmGl7&#10;4Q2d81CKGMI+QwVVCG0mpS8qMugT2xJH7sc6gyFCV0rt8BLDTSOHafoiDdYcGyps6b2i4pT/GgV/&#10;q9drffrYD75zd1yPisXnYn34Uqr/2M3fQATqwl38715pBcO4Pn6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fhXEAAAA2wAAAA8AAAAAAAAAAAAAAAAAmAIAAGRycy9k&#10;b3ducmV2LnhtbFBLBQYAAAAABAAEAPUAAACJAwAAAAA=&#10;" filled="f" stroked="f">
                    <v:textbox style="layout-flow:vertical" inset="3.6pt,54pt,3.6pt,180pt">
                      <w:txbxContent>
                        <w:p w:rsidR="00F326FF" w:rsidRPr="00974E66" w:rsidRDefault="00F326FF" w:rsidP="00F326FF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</w:pPr>
                          <w:r w:rsidRPr="00974E66">
                            <w:rPr>
                              <w:rFonts w:asciiTheme="majorHAnsi" w:eastAsiaTheme="majorEastAsia" w:hAnsiTheme="majorHAnsi" w:cstheme="majorBidi"/>
                              <w:caps/>
                              <w:color w:val="575F6D" w:themeColor="text2"/>
                              <w:spacing w:val="20"/>
                              <w:sz w:val="36"/>
                              <w:szCs w:val="36"/>
                            </w:rPr>
                            <w:t xml:space="preserve">Pasjonat Wdzydzkiego Parku Krajobrazowego </w:t>
                          </w:r>
                        </w:p>
                        <w:p w:rsidR="00F326FF" w:rsidRDefault="00E5678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575F6D" w:themeColor="text2"/>
                                <w:spacing w:val="20"/>
                              </w:rPr>
                              <w:id w:val="159443944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4C99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>Regulamin</w:t>
                              </w:r>
                              <w:r w:rsidR="00F326FF">
                                <w:rPr>
                                  <w:smallCaps/>
                                  <w:color w:val="575F6D" w:themeColor="text2"/>
                                  <w:spacing w:val="20"/>
                                </w:rPr>
                                <w:t xml:space="preserve"> – Dzienniczek odznaki krajoznawczej</w:t>
                              </w:r>
                            </w:sdtContent>
                          </w:sdt>
                          <w:r w:rsidR="00F326FF">
                            <w:rPr>
                              <w:color w:val="575F6D" w:themeColor="text2"/>
                              <w:spacing w:val="20"/>
                            </w:rPr>
                            <w:t xml:space="preserve"> </w:t>
                          </w:r>
                        </w:p>
                        <w:p w:rsidR="00F326FF" w:rsidRDefault="00F326FF" w:rsidP="00F326FF">
                          <w:pPr>
                            <w:rPr>
                              <w:color w:val="575F6D" w:themeColor="text2"/>
                              <w:spacing w:val="20"/>
                            </w:rPr>
                          </w:pPr>
                        </w:p>
                      </w:txbxContent>
                    </v:textbox>
                  </v:rect>
                  <v:group id="Group 84" o:spid="_x0000_s1129" style="position:absolute;left:9201;top:15;width:2644;height:16132" coordorigin="9213,15" coordsize="2644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85" o:spid="_x0000_s1130" style="position:absolute;left:10024;top:15;width:1833;height:16132" coordorigin="9964,15" coordsize="1833,1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AutoShape 86" o:spid="_x0000_s1131" type="#_x0000_t32" style="position:absolute;left:11685;top:15;width:0;height:16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Y88MAAADbAAAADwAAAGRycy9kb3ducmV2LnhtbESPQWuDQBSE74X8h+UFemvWWhBrswnF&#10;IO2pSW1yf7gvKnHfirtR+++7hUCOw8x8w6y3s+nESINrLSt4XkUgiCurW64VHH+KpxSE88gaO8uk&#10;4JccbDeLhzVm2k78TWPpaxEg7DJU0HjfZ1K6qiGDbmV74uCd7WDQBznUUg84BbjpZBxFiTTYclho&#10;sKe8oepSXo0Cn+xmefh45VNepU5/nYr9sSyUelzO728gPM3+Hr61P7WC+AX+v4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yWPPDAAAA2wAAAA8AAAAAAAAAAAAA&#10;AAAAoQIAAGRycy9kb3ducmV2LnhtbFBLBQYAAAAABAAEAPkAAACRAwAAAAA=&#10;" strokecolor="black [3213]" strokeweight="1pt"/>
                      <v:shape id="AutoShape 87" o:spid="_x0000_s1132" type="#_x0000_t32" style="position:absolute;left:11797;top:30;width:0;height:1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j6cUAAADbAAAADwAAAGRycy9kb3ducmV2LnhtbESPQWvCQBSE74X+h+UVvIhuGoqU6CpR&#10;KrQWwUbB6yP7TEKyb0N2m6T/visUehxm5htmtRlNI3rqXGVZwfM8AkGcW11xoeBy3s9eQTiPrLGx&#10;TAp+yMFm/fiwwkTbgb+oz3whAoRdggpK79tESpeXZNDNbUscvJvtDPogu0LqDocAN42Mo2ghDVYc&#10;FkpsaVdSXmffRoG5HI5bOf04n1LOxmF6rRef+KbU5GlMlyA8jf4//Nd+1wriF7h/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Vj6cUAAADbAAAADwAAAAAAAAAA&#10;AAAAAAChAgAAZHJzL2Rvd25yZXYueG1sUEsFBgAAAAAEAAQA+QAAAJMDAAAAAA==&#10;" strokecolor="black [3213]" strokeweight="2.25pt"/>
                      <v:shape id="AutoShape 88" o:spid="_x0000_s1133" type="#_x0000_t32" style="position:absolute;left:9964;top:15;width:0;height:161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lHMMAAADbAAAADwAAAGRycy9kb3ducmV2LnhtbESPQWuDQBSE74X8h+UFemvWChVrswnF&#10;IO2pSW1yf7gvKnHfirtR+++7hUCOw8x8w6y3s+nESINrLSt4XkUgiCurW64VHH+KpxSE88gaO8uk&#10;4JccbDeLhzVm2k78TWPpaxEg7DJU0HjfZ1K6qiGDbmV74uCd7WDQBznUUg84BbjpZBxFiTTYclho&#10;sKe8oepSXo0Cn+xmefh45VNepU5/nYr9sSyUelzO728gPM3+Hr61P7WC+AX+v4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XZRzDAAAA2wAAAA8AAAAAAAAAAAAA&#10;AAAAoQIAAGRycy9kb3ducmV2LnhtbFBLBQYAAAAABAAEAPkAAACRAwAAAAA=&#10;" strokecolor="black [3213]" strokeweight="1pt"/>
                    </v:group>
                    <v:oval id="Oval 89" o:spid="_x0000_s1134" style="position:absolute;left:9213;top:12592;width:174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jNsMA&#10;AADbAAAADwAAAGRycy9kb3ducmV2LnhtbESPQWvCQBSE7wX/w/KE3pqNVsRGN6G0tHrU2IPHR/aZ&#10;LGbfhuw2Sf99t1DwOMzMN8yumGwrBuq9caxgkaQgiCunDdcKvs4fTxsQPiBrbB2Tgh/yUOSzhx1m&#10;2o18oqEMtYgQ9hkqaELoMil91ZBFn7iOOHpX11sMUfa11D2OEW5buUzTtbRoOC402NFbQ9Wt/LYK&#10;jns23eezf7lcD2bA1Xvdeh6VepxPr1sQgaZwD/+3D1rBcg1/X+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gjNsMAAADbAAAADwAAAAAAAAAAAAAAAACYAgAAZHJzL2Rv&#10;d25yZXYueG1sUEsFBgAAAAAEAAQA9QAAAIgDAAAAAA==&#10;" fillcolor="white [3212]" strokecolor="black [3213]" strokeweight="3pt">
                      <v:stroke linestyle="thinThin"/>
                    </v:oval>
                  </v:group>
                </v:group>
                <w10:wrap anchorx="page"/>
              </v:group>
            </w:pict>
          </mc:Fallback>
        </mc:AlternateContent>
      </w:r>
      <w:r w:rsidRPr="00184E7C">
        <w:rPr>
          <w:b/>
          <w:color w:val="595C62" w:themeColor="accent6" w:themeShade="BF"/>
          <w:sz w:val="28"/>
          <w:szCs w:val="28"/>
        </w:rPr>
        <w:t>O</w:t>
      </w:r>
      <w:r w:rsidRPr="00184E7C">
        <w:rPr>
          <w:color w:val="595C62" w:themeColor="accent6" w:themeShade="BF"/>
          <w:sz w:val="28"/>
          <w:szCs w:val="28"/>
        </w:rPr>
        <w:t xml:space="preserve">dznaka krajoznawcza „Pasjonat Wdzydzkiego Parku Krajobrazowego” </w:t>
      </w:r>
      <w:r w:rsidRPr="00184E7C">
        <w:rPr>
          <w:color w:val="595C62" w:themeColor="accent6" w:themeShade="BF"/>
          <w:sz w:val="28"/>
          <w:szCs w:val="28"/>
        </w:rPr>
        <w:br/>
      </w:r>
      <w:r w:rsidR="00F83BCB" w:rsidRPr="00184E7C">
        <w:rPr>
          <w:b/>
          <w:smallCaps/>
          <w:color w:val="595C62" w:themeColor="accent6" w:themeShade="BF"/>
          <w:sz w:val="28"/>
          <w:szCs w:val="28"/>
        </w:rPr>
        <w:t>stopień złoty</w:t>
      </w:r>
    </w:p>
    <w:p w:rsidR="00F326FF" w:rsidRPr="00184E7C" w:rsidRDefault="00F326FF" w:rsidP="00F326FF">
      <w:pPr>
        <w:ind w:left="-709" w:right="1275"/>
        <w:jc w:val="center"/>
        <w:rPr>
          <w:color w:val="595C62" w:themeColor="accent6" w:themeShade="BF"/>
          <w:sz w:val="28"/>
          <w:szCs w:val="28"/>
        </w:rPr>
      </w:pPr>
    </w:p>
    <w:p w:rsidR="00F326FF" w:rsidRPr="004C69BB" w:rsidRDefault="00F326FF" w:rsidP="00F326FF">
      <w:pPr>
        <w:rPr>
          <w:color w:val="595C62" w:themeColor="accent6" w:themeShade="BF"/>
          <w:sz w:val="28"/>
          <w:szCs w:val="28"/>
        </w:rPr>
      </w:pPr>
      <w:r w:rsidRPr="004C69BB">
        <w:rPr>
          <w:color w:val="595C62" w:themeColor="accent6" w:themeShade="BF"/>
          <w:sz w:val="28"/>
          <w:szCs w:val="28"/>
        </w:rPr>
        <w:t>Do zdobycia odznaki wymagane jest</w:t>
      </w:r>
      <w:r w:rsidR="00877198" w:rsidRPr="004C69BB">
        <w:rPr>
          <w:color w:val="595C62" w:themeColor="accent6" w:themeShade="BF"/>
          <w:sz w:val="28"/>
          <w:szCs w:val="28"/>
        </w:rPr>
        <w:t xml:space="preserve"> zwiedzenie</w:t>
      </w:r>
      <w:r w:rsidRPr="004C69BB">
        <w:rPr>
          <w:color w:val="595C62" w:themeColor="accent6" w:themeShade="BF"/>
          <w:sz w:val="28"/>
          <w:szCs w:val="28"/>
        </w:rPr>
        <w:t>:</w:t>
      </w:r>
    </w:p>
    <w:p w:rsidR="00F326FF" w:rsidRPr="00184E7C" w:rsidRDefault="00F326FF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91CF70" wp14:editId="7DCFB9F3">
                <wp:simplePos x="0" y="0"/>
                <wp:positionH relativeFrom="margin">
                  <wp:posOffset>746760</wp:posOffset>
                </wp:positionH>
                <wp:positionV relativeFrom="paragraph">
                  <wp:posOffset>22934</wp:posOffset>
                </wp:positionV>
                <wp:extent cx="3705727" cy="1900989"/>
                <wp:effectExtent l="0" t="0" r="28575" b="23495"/>
                <wp:wrapNone/>
                <wp:docPr id="27" name="Prostokąt z rogami zaokrąglonymi po przekątnej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5254" id="Prostokąt z rogami zaokrąglonymi po przekątnej 27" o:spid="_x0000_s1026" style="position:absolute;margin-left:58.8pt;margin-top:1.8pt;width:291.8pt;height:149.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83BCB" w:rsidP="00F326FF">
      <w:pPr>
        <w:ind w:right="1275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0E7E77" wp14:editId="081675E6">
                <wp:simplePos x="0" y="0"/>
                <wp:positionH relativeFrom="column">
                  <wp:posOffset>1023582</wp:posOffset>
                </wp:positionH>
                <wp:positionV relativeFrom="paragraph">
                  <wp:posOffset>115845</wp:posOffset>
                </wp:positionV>
                <wp:extent cx="3168015" cy="1233170"/>
                <wp:effectExtent l="0" t="0" r="0" b="5080"/>
                <wp:wrapNone/>
                <wp:docPr id="152" name="Pole tekstow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BCB" w:rsidRPr="00F326FF" w:rsidRDefault="00F83BCB" w:rsidP="00F83BCB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NA PLATFORMIE OBSERWACYJNEJ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7E77" id="Pole tekstowe 152" o:spid="_x0000_s1135" type="#_x0000_t202" style="position:absolute;margin-left:80.6pt;margin-top:9.1pt;width:249.45pt;height:97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" filled="f" stroked="f" strokeweight=".5pt">
                <v:textbox>
                  <w:txbxContent>
                    <w:p w:rsidR="00F83BCB" w:rsidRPr="00F326FF" w:rsidRDefault="00F83BCB" w:rsidP="00F83BCB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NA PLATFORMIE OBSERWACYJNEJ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184E7C" w:rsidRDefault="00F326FF" w:rsidP="00F326FF">
      <w:pPr>
        <w:rPr>
          <w:color w:val="595C62" w:themeColor="accent6" w:themeShade="BF"/>
        </w:rPr>
      </w:pPr>
    </w:p>
    <w:p w:rsidR="00F326FF" w:rsidRPr="004C69BB" w:rsidRDefault="00877198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10. Platformy obserwacyjnej</w:t>
      </w:r>
      <w:r w:rsidR="00F83BCB" w:rsidRPr="004C69BB">
        <w:rPr>
          <w:color w:val="595C62" w:themeColor="accent6" w:themeShade="BF"/>
          <w:sz w:val="24"/>
          <w:szCs w:val="24"/>
        </w:rPr>
        <w:t xml:space="preserve"> nad j. Schodno</w: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1D9D4F" wp14:editId="7C28A741">
                <wp:simplePos x="0" y="0"/>
                <wp:positionH relativeFrom="margin">
                  <wp:posOffset>754218</wp:posOffset>
                </wp:positionH>
                <wp:positionV relativeFrom="paragraph">
                  <wp:posOffset>15846</wp:posOffset>
                </wp:positionV>
                <wp:extent cx="3705727" cy="1900989"/>
                <wp:effectExtent l="0" t="0" r="28575" b="23495"/>
                <wp:wrapNone/>
                <wp:docPr id="28" name="Prostokąt z rogami zaokrąglonymi po przekątnej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727" cy="1900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294C" id="Prostokąt z rogami zaokrąglonymi po przekątnej 28" o:spid="_x0000_s1026" style="position:absolute;margin-left:59.4pt;margin-top:1.25pt;width:291.8pt;height:149.7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5727,19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" path="m316838,l3705727,r,l3705727,1584151v,174985,-141853,316838,-316838,316838l,1900989r,l,316838c,141853,141853,,316838,xe" fillcolor="white [3201]" strokecolor="#777c84 [3209]" strokeweight="2pt">
                <v:path arrowok="t" o:connecttype="custom" o:connectlocs="316838,0;3705727,0;3705727,0;3705727,1584151;3388889,1900989;0,1900989;0,1900989;0,316838;316838,0" o:connectangles="0,0,0,0,0,0,0,0,0"/>
                <w10:wrap anchorx="margin"/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A5545C" wp14:editId="67A22F0D">
                <wp:simplePos x="0" y="0"/>
                <wp:positionH relativeFrom="column">
                  <wp:posOffset>1022985</wp:posOffset>
                </wp:positionH>
                <wp:positionV relativeFrom="paragraph">
                  <wp:posOffset>2540</wp:posOffset>
                </wp:positionV>
                <wp:extent cx="3168015" cy="1233170"/>
                <wp:effectExtent l="0" t="0" r="0" b="508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6FF" w:rsidRPr="00F326FF" w:rsidRDefault="00F83BCB" w:rsidP="00F326FF">
                            <w:pPr>
                              <w:jc w:val="center"/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DB0B5" w:themeColor="accent6" w:themeTint="99"/>
                                <w:sz w:val="24"/>
                                <w:szCs w:val="24"/>
                              </w:rPr>
                              <w:t>ZDJĘCIE NA TLE OBIEKTU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545C" id="Pole tekstowe 29" o:spid="_x0000_s1136" type="#_x0000_t202" style="position:absolute;left:0;text-align:left;margin-left:80.55pt;margin-top:.2pt;width:249.45pt;height:97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" filled="f" stroked="f" strokeweight=".5pt">
                <v:textbox>
                  <w:txbxContent>
                    <w:p w:rsidR="00F326FF" w:rsidRPr="00F326FF" w:rsidRDefault="00F83BCB" w:rsidP="00F326FF">
                      <w:pPr>
                        <w:jc w:val="center"/>
                        <w:rPr>
                          <w:color w:val="ADB0B5" w:themeColor="accent6" w:themeTint="99"/>
                          <w:sz w:val="24"/>
                          <w:szCs w:val="24"/>
                        </w:rPr>
                      </w:pPr>
                      <w:r>
                        <w:rPr>
                          <w:color w:val="ADB0B5" w:themeColor="accent6" w:themeTint="99"/>
                          <w:sz w:val="24"/>
                          <w:szCs w:val="24"/>
                        </w:rPr>
                        <w:t>ZDJĘCIE NA TLE OBIEKTU</w:t>
                      </w:r>
                    </w:p>
                  </w:txbxContent>
                </v:textbox>
              </v:shape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4C69BB" w:rsidRDefault="00F83BCB" w:rsidP="004C69BB">
      <w:pPr>
        <w:ind w:left="567" w:right="1842" w:hanging="142"/>
        <w:rPr>
          <w:color w:val="595C62" w:themeColor="accent6" w:themeShade="BF"/>
          <w:sz w:val="24"/>
          <w:szCs w:val="24"/>
        </w:rPr>
      </w:pPr>
      <w:r w:rsidRPr="004C69BB">
        <w:rPr>
          <w:color w:val="595C62" w:themeColor="accent6" w:themeShade="BF"/>
          <w:sz w:val="24"/>
          <w:szCs w:val="24"/>
        </w:rPr>
        <w:t>11. Górsk</w:t>
      </w:r>
      <w:r w:rsidR="00877198" w:rsidRPr="004C69BB">
        <w:rPr>
          <w:color w:val="595C62" w:themeColor="accent6" w:themeShade="BF"/>
          <w:sz w:val="24"/>
          <w:szCs w:val="24"/>
        </w:rPr>
        <w:t>ich Mostów - miejsca</w:t>
      </w:r>
      <w:r w:rsidRPr="004C69BB">
        <w:rPr>
          <w:color w:val="595C62" w:themeColor="accent6" w:themeShade="BF"/>
          <w:sz w:val="24"/>
          <w:szCs w:val="24"/>
        </w:rPr>
        <w:t xml:space="preserve"> gdzie Wda rozdziela się na kanał i rzekę, okolice Borska</w:t>
      </w:r>
    </w:p>
    <w:p w:rsidR="00F83BCB" w:rsidRPr="00184E7C" w:rsidRDefault="00F83BCB" w:rsidP="00F326FF">
      <w:pPr>
        <w:ind w:left="142" w:right="1842" w:hanging="142"/>
        <w:rPr>
          <w:color w:val="595C62" w:themeColor="accent6" w:themeShade="BF"/>
        </w:rPr>
      </w:pPr>
    </w:p>
    <w:p w:rsidR="00F83BCB" w:rsidRPr="00184E7C" w:rsidRDefault="00F83BCB" w:rsidP="00F326FF">
      <w:pPr>
        <w:ind w:left="142" w:right="1842" w:hanging="142"/>
        <w:rPr>
          <w:color w:val="595C62" w:themeColor="accent6" w:themeShade="BF"/>
        </w:rPr>
      </w:pPr>
    </w:p>
    <w:p w:rsidR="00F83BCB" w:rsidRPr="00184E7C" w:rsidRDefault="00F83BCB" w:rsidP="00F83BCB">
      <w:pPr>
        <w:ind w:left="142" w:right="1842" w:hanging="142"/>
        <w:jc w:val="center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KOMISJA WDZYDZKIEGO PARKU KRAJOBRAZOWEGO W KOŚCIERZYNIE</w:t>
      </w:r>
    </w:p>
    <w:p w:rsidR="00F83BCB" w:rsidRPr="00184E7C" w:rsidRDefault="004C69BB" w:rsidP="00F83BCB">
      <w:pPr>
        <w:ind w:left="142" w:right="1842" w:hanging="142"/>
        <w:jc w:val="center"/>
        <w:rPr>
          <w:color w:val="595C62" w:themeColor="accent6" w:themeShade="BF"/>
        </w:rPr>
      </w:pPr>
      <w:r w:rsidRPr="00184E7C">
        <w:rPr>
          <w:noProof/>
          <w:color w:val="595C62" w:themeColor="accent6" w:themeShade="BF"/>
          <w:lang w:eastAsia="pl-PL"/>
        </w:rPr>
        <w:drawing>
          <wp:anchor distT="0" distB="0" distL="114300" distR="114300" simplePos="0" relativeHeight="251753472" behindDoc="0" locked="0" layoutInCell="1" allowOverlap="1" wp14:anchorId="0AF22C06" wp14:editId="078F8DDE">
            <wp:simplePos x="0" y="0"/>
            <wp:positionH relativeFrom="column">
              <wp:posOffset>4968766</wp:posOffset>
            </wp:positionH>
            <wp:positionV relativeFrom="paragraph">
              <wp:posOffset>14145</wp:posOffset>
            </wp:positionV>
            <wp:extent cx="1230429" cy="1155081"/>
            <wp:effectExtent l="0" t="0" r="8255" b="6985"/>
            <wp:wrapNone/>
            <wp:docPr id="151" name="Picture 9" descr="Z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9" descr="ZL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29" cy="11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BCB" w:rsidRPr="00184E7C">
        <w:rPr>
          <w:color w:val="595C62" w:themeColor="accent6" w:themeShade="BF"/>
        </w:rPr>
        <w:t>PRZYZNAJE ODZNAKĘ W STOPNIU ZŁOTYM</w:t>
      </w:r>
    </w:p>
    <w:p w:rsidR="00F83BCB" w:rsidRPr="00184E7C" w:rsidRDefault="00F83BCB" w:rsidP="00F326FF">
      <w:pPr>
        <w:ind w:left="142" w:right="1842" w:hanging="142"/>
        <w:rPr>
          <w:color w:val="595C62" w:themeColor="accent6" w:themeShade="BF"/>
        </w:rPr>
      </w:pPr>
    </w:p>
    <w:p w:rsidR="00F83BCB" w:rsidRPr="00184E7C" w:rsidRDefault="00F83BCB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Nr ewidencyjny...................................................................................</w:t>
      </w:r>
    </w:p>
    <w:p w:rsidR="00F326FF" w:rsidRPr="00184E7C" w:rsidRDefault="00F83BCB" w:rsidP="00F326FF">
      <w:pPr>
        <w:ind w:left="142" w:right="1842" w:hanging="142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Data ....................................................................................................</w:t>
      </w:r>
    </w:p>
    <w:p w:rsidR="00F83BCB" w:rsidRPr="00184E7C" w:rsidRDefault="00F83BCB" w:rsidP="00F326FF">
      <w:pPr>
        <w:ind w:left="142" w:right="1842" w:hanging="142"/>
        <w:rPr>
          <w:color w:val="595C62" w:themeColor="accent6" w:themeShade="BF"/>
        </w:rPr>
      </w:pPr>
    </w:p>
    <w:p w:rsidR="00F83BCB" w:rsidRPr="00184E7C" w:rsidRDefault="00F83BCB" w:rsidP="00F83BCB">
      <w:pPr>
        <w:ind w:left="142" w:right="1842" w:firstLine="3260"/>
        <w:rPr>
          <w:color w:val="595C62" w:themeColor="accent6" w:themeShade="BF"/>
        </w:rPr>
      </w:pPr>
      <w:r w:rsidRPr="00184E7C">
        <w:rPr>
          <w:color w:val="595C62" w:themeColor="accent6" w:themeShade="BF"/>
        </w:rPr>
        <w:t>......................................................................</w:t>
      </w:r>
    </w:p>
    <w:p w:rsidR="004C69BB" w:rsidRDefault="00D72CBB" w:rsidP="00D72CBB">
      <w:pPr>
        <w:ind w:left="994" w:right="1842" w:firstLine="2551"/>
        <w:rPr>
          <w:color w:val="595C62" w:themeColor="accent6" w:themeShade="BF"/>
          <w:sz w:val="32"/>
          <w:szCs w:val="32"/>
        </w:rPr>
      </w:pPr>
      <w:r>
        <w:rPr>
          <w:color w:val="595C62" w:themeColor="accent6" w:themeShade="BF"/>
          <w:vertAlign w:val="superscript"/>
        </w:rPr>
        <w:t xml:space="preserve">          </w:t>
      </w:r>
      <w:r w:rsidR="00F83BCB" w:rsidRPr="00184E7C">
        <w:rPr>
          <w:color w:val="595C62" w:themeColor="accent6" w:themeShade="BF"/>
          <w:vertAlign w:val="superscript"/>
        </w:rPr>
        <w:t xml:space="preserve">Pieczątka i podpis </w:t>
      </w:r>
      <w:r>
        <w:rPr>
          <w:color w:val="595C62" w:themeColor="accent6" w:themeShade="BF"/>
          <w:vertAlign w:val="superscript"/>
        </w:rPr>
        <w:t xml:space="preserve">Kierownika </w:t>
      </w:r>
      <w:r w:rsidRPr="00D72CBB">
        <w:rPr>
          <w:color w:val="595C62" w:themeColor="accent6" w:themeShade="BF"/>
          <w:vertAlign w:val="superscript"/>
        </w:rPr>
        <w:t>Wdzydzkiego PK</w:t>
      </w:r>
    </w:p>
    <w:p w:rsidR="00D72CBB" w:rsidRDefault="00D72CBB" w:rsidP="00184E7C">
      <w:pPr>
        <w:ind w:left="142" w:right="-1" w:hanging="142"/>
        <w:jc w:val="center"/>
        <w:rPr>
          <w:color w:val="595C62" w:themeColor="accent6" w:themeShade="BF"/>
          <w:sz w:val="32"/>
          <w:szCs w:val="32"/>
        </w:rPr>
      </w:pPr>
    </w:p>
    <w:p w:rsidR="00184E7C" w:rsidRDefault="00BF1AFD" w:rsidP="00184E7C">
      <w:pPr>
        <w:ind w:left="142" w:right="-1" w:hanging="142"/>
        <w:jc w:val="center"/>
        <w:rPr>
          <w:color w:val="595C62" w:themeColor="accent6" w:themeShade="BF"/>
          <w:sz w:val="32"/>
          <w:szCs w:val="32"/>
        </w:rPr>
      </w:pPr>
      <w:r w:rsidRPr="00184E7C">
        <w:rPr>
          <w:color w:val="595C62" w:themeColor="accent6" w:themeShade="BF"/>
          <w:sz w:val="32"/>
          <w:szCs w:val="32"/>
        </w:rPr>
        <w:t>Od</w:t>
      </w:r>
      <w:r w:rsidR="00184E7C">
        <w:rPr>
          <w:color w:val="595C62" w:themeColor="accent6" w:themeShade="BF"/>
          <w:sz w:val="32"/>
          <w:szCs w:val="32"/>
        </w:rPr>
        <w:t>z</w:t>
      </w:r>
      <w:r w:rsidRPr="00184E7C">
        <w:rPr>
          <w:color w:val="595C62" w:themeColor="accent6" w:themeShade="BF"/>
          <w:sz w:val="32"/>
          <w:szCs w:val="32"/>
        </w:rPr>
        <w:t xml:space="preserve">nakę można otrzymać w </w:t>
      </w:r>
      <w:r w:rsidR="00DB4C99" w:rsidRPr="00184E7C">
        <w:rPr>
          <w:color w:val="595C62" w:themeColor="accent6" w:themeShade="BF"/>
          <w:sz w:val="32"/>
          <w:szCs w:val="32"/>
        </w:rPr>
        <w:t>siedzibie</w:t>
      </w:r>
      <w:r w:rsidRPr="00184E7C">
        <w:rPr>
          <w:color w:val="595C62" w:themeColor="accent6" w:themeShade="BF"/>
          <w:sz w:val="32"/>
          <w:szCs w:val="32"/>
        </w:rPr>
        <w:t xml:space="preserve"> </w:t>
      </w:r>
    </w:p>
    <w:p w:rsidR="00F83BCB" w:rsidRPr="00184E7C" w:rsidRDefault="00BF1AFD" w:rsidP="00184E7C">
      <w:pPr>
        <w:ind w:left="142" w:right="141" w:hanging="142"/>
        <w:jc w:val="center"/>
        <w:rPr>
          <w:color w:val="595C62" w:themeColor="accent6" w:themeShade="BF"/>
          <w:sz w:val="32"/>
          <w:szCs w:val="32"/>
        </w:rPr>
      </w:pPr>
      <w:r w:rsidRPr="00184E7C">
        <w:rPr>
          <w:color w:val="595C62" w:themeColor="accent6" w:themeShade="BF"/>
          <w:sz w:val="32"/>
          <w:szCs w:val="32"/>
        </w:rPr>
        <w:t xml:space="preserve">Wdzydzkiego Parku Krajobrazowego </w:t>
      </w:r>
      <w:r w:rsidRPr="00184E7C">
        <w:rPr>
          <w:color w:val="595C62" w:themeColor="accent6" w:themeShade="BF"/>
          <w:sz w:val="32"/>
          <w:szCs w:val="32"/>
        </w:rPr>
        <w:br/>
        <w:t>w Kościerzynie</w:t>
      </w:r>
    </w:p>
    <w:p w:rsidR="00BF1AFD" w:rsidRPr="00184E7C" w:rsidRDefault="00BF1AFD" w:rsidP="00F326FF">
      <w:pPr>
        <w:ind w:left="142" w:right="1842" w:hanging="142"/>
        <w:rPr>
          <w:color w:val="595C62" w:themeColor="accent6" w:themeShade="BF"/>
        </w:rPr>
      </w:pPr>
    </w:p>
    <w:p w:rsidR="00BF1AFD" w:rsidRDefault="00BF1AFD" w:rsidP="00F326FF">
      <w:pPr>
        <w:ind w:left="142" w:right="1842" w:hanging="142"/>
        <w:rPr>
          <w:color w:val="595C62" w:themeColor="accent6" w:themeShade="BF"/>
        </w:rPr>
      </w:pPr>
    </w:p>
    <w:p w:rsidR="00811275" w:rsidRPr="00184E7C" w:rsidRDefault="00811275" w:rsidP="00F326FF">
      <w:pPr>
        <w:ind w:left="142" w:right="1842" w:hanging="142"/>
        <w:rPr>
          <w:color w:val="595C62" w:themeColor="accent6" w:themeShade="BF"/>
        </w:rPr>
      </w:pPr>
    </w:p>
    <w:p w:rsidR="00BF1AFD" w:rsidRPr="00184E7C" w:rsidRDefault="00BF1AFD" w:rsidP="00F326FF">
      <w:pPr>
        <w:ind w:left="142" w:right="1842" w:hanging="142"/>
        <w:rPr>
          <w:color w:val="595C62" w:themeColor="accent6" w:themeShade="BF"/>
        </w:rPr>
      </w:pPr>
    </w:p>
    <w:p w:rsidR="00BF1AFD" w:rsidRPr="00184E7C" w:rsidRDefault="000B7E6F" w:rsidP="000B7E6F">
      <w:pPr>
        <w:tabs>
          <w:tab w:val="left" w:pos="9214"/>
        </w:tabs>
        <w:ind w:left="2410" w:right="850"/>
        <w:rPr>
          <w:color w:val="595C62" w:themeColor="accent6" w:themeShade="BF"/>
          <w:sz w:val="28"/>
          <w:szCs w:val="28"/>
        </w:rPr>
      </w:pPr>
      <w:r w:rsidRPr="00184E7C">
        <w:rPr>
          <w:b/>
          <w:noProof/>
          <w:color w:val="595C62" w:themeColor="accent6" w:themeShade="BF"/>
          <w:sz w:val="28"/>
          <w:szCs w:val="28"/>
          <w:lang w:eastAsia="pl-PL"/>
        </w:rPr>
        <w:drawing>
          <wp:anchor distT="0" distB="0" distL="114300" distR="114300" simplePos="0" relativeHeight="251770880" behindDoc="0" locked="0" layoutInCell="1" allowOverlap="1" wp14:anchorId="371045D0" wp14:editId="06531369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36308" cy="1636295"/>
            <wp:effectExtent l="0" t="0" r="0" b="2540"/>
            <wp:wrapNone/>
            <wp:docPr id="67595" name="Obraz 67595" descr="C:\Users\SŁUŻBOWY\Desktop\logo\logo W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UŻBOWY\Desktop\logo\logo WP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9" cy="16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AFD" w:rsidRPr="00184E7C">
        <w:rPr>
          <w:color w:val="595C62" w:themeColor="accent6" w:themeShade="BF"/>
          <w:sz w:val="28"/>
          <w:szCs w:val="28"/>
        </w:rPr>
        <w:t xml:space="preserve">Pomorski Zespół Parków </w:t>
      </w:r>
      <w:r w:rsidRPr="00184E7C">
        <w:rPr>
          <w:color w:val="595C62" w:themeColor="accent6" w:themeShade="BF"/>
          <w:sz w:val="28"/>
          <w:szCs w:val="28"/>
        </w:rPr>
        <w:t>K</w:t>
      </w:r>
      <w:r w:rsidR="00BF1AFD" w:rsidRPr="00184E7C">
        <w:rPr>
          <w:color w:val="595C62" w:themeColor="accent6" w:themeShade="BF"/>
          <w:sz w:val="28"/>
          <w:szCs w:val="28"/>
        </w:rPr>
        <w:t xml:space="preserve">rajobrazowych </w:t>
      </w:r>
    </w:p>
    <w:p w:rsidR="00BF1AFD" w:rsidRPr="00184E7C" w:rsidRDefault="00BF1AFD" w:rsidP="000B7E6F">
      <w:pPr>
        <w:tabs>
          <w:tab w:val="left" w:pos="9214"/>
        </w:tabs>
        <w:ind w:left="2410" w:right="850"/>
        <w:rPr>
          <w:color w:val="595C62" w:themeColor="accent6" w:themeShade="BF"/>
          <w:sz w:val="28"/>
          <w:szCs w:val="28"/>
        </w:rPr>
      </w:pPr>
      <w:r w:rsidRPr="00184E7C">
        <w:rPr>
          <w:color w:val="595C62" w:themeColor="accent6" w:themeShade="BF"/>
          <w:sz w:val="28"/>
          <w:szCs w:val="28"/>
        </w:rPr>
        <w:t>Oddział Zespołu w Kościerzynie</w:t>
      </w:r>
    </w:p>
    <w:p w:rsidR="00BF1AFD" w:rsidRPr="00184E7C" w:rsidRDefault="00BF1AFD" w:rsidP="000B7E6F">
      <w:pPr>
        <w:tabs>
          <w:tab w:val="left" w:pos="4820"/>
          <w:tab w:val="left" w:pos="9214"/>
        </w:tabs>
        <w:ind w:left="2410" w:right="850"/>
        <w:rPr>
          <w:b/>
          <w:color w:val="595C62" w:themeColor="accent6" w:themeShade="BF"/>
          <w:sz w:val="32"/>
          <w:szCs w:val="32"/>
        </w:rPr>
      </w:pPr>
      <w:r w:rsidRPr="00184E7C">
        <w:rPr>
          <w:b/>
          <w:color w:val="595C62" w:themeColor="accent6" w:themeShade="BF"/>
          <w:sz w:val="32"/>
          <w:szCs w:val="32"/>
        </w:rPr>
        <w:t>Wdzydzki Park Krajobrazowy</w:t>
      </w:r>
    </w:p>
    <w:p w:rsidR="00BF1AFD" w:rsidRPr="00184E7C" w:rsidRDefault="00BF1AFD" w:rsidP="000B7E6F">
      <w:pPr>
        <w:tabs>
          <w:tab w:val="left" w:pos="9214"/>
        </w:tabs>
        <w:ind w:left="2410" w:right="850"/>
        <w:rPr>
          <w:color w:val="595C62" w:themeColor="accent6" w:themeShade="BF"/>
          <w:sz w:val="28"/>
          <w:szCs w:val="28"/>
        </w:rPr>
      </w:pPr>
      <w:r w:rsidRPr="00184E7C">
        <w:rPr>
          <w:color w:val="595C62" w:themeColor="accent6" w:themeShade="BF"/>
          <w:sz w:val="28"/>
          <w:szCs w:val="28"/>
        </w:rPr>
        <w:t>ul. Świętojańska 5e, 83-400 Kościerzyna</w:t>
      </w:r>
    </w:p>
    <w:p w:rsidR="00BF1AFD" w:rsidRPr="00B60574" w:rsidRDefault="00BF1AFD" w:rsidP="000B7E6F">
      <w:pPr>
        <w:tabs>
          <w:tab w:val="left" w:pos="9214"/>
        </w:tabs>
        <w:ind w:left="2410" w:right="850"/>
        <w:rPr>
          <w:color w:val="595C62" w:themeColor="accent6" w:themeShade="BF"/>
          <w:sz w:val="28"/>
          <w:szCs w:val="28"/>
        </w:rPr>
      </w:pPr>
      <w:r w:rsidRPr="00B60574">
        <w:rPr>
          <w:color w:val="595C62" w:themeColor="accent6" w:themeShade="BF"/>
          <w:sz w:val="28"/>
          <w:szCs w:val="28"/>
        </w:rPr>
        <w:t>tel. 58 686 82 73</w:t>
      </w:r>
      <w:r w:rsidR="000B7E6F" w:rsidRPr="00B60574">
        <w:rPr>
          <w:color w:val="595C62" w:themeColor="accent6" w:themeShade="BF"/>
          <w:sz w:val="28"/>
          <w:szCs w:val="28"/>
        </w:rPr>
        <w:t xml:space="preserve">, </w:t>
      </w:r>
      <w:r w:rsidRPr="00B60574">
        <w:rPr>
          <w:color w:val="595C62" w:themeColor="accent6" w:themeShade="BF"/>
          <w:sz w:val="28"/>
          <w:szCs w:val="28"/>
        </w:rPr>
        <w:t>e-mail:</w:t>
      </w:r>
      <w:r w:rsidR="00184E7C" w:rsidRPr="00B60574">
        <w:rPr>
          <w:color w:val="595C62" w:themeColor="accent6" w:themeShade="BF"/>
          <w:sz w:val="28"/>
          <w:szCs w:val="28"/>
        </w:rPr>
        <w:t xml:space="preserve"> </w:t>
      </w:r>
      <w:r w:rsidRPr="00B60574">
        <w:rPr>
          <w:color w:val="595C62" w:themeColor="accent6" w:themeShade="BF"/>
          <w:sz w:val="28"/>
          <w:szCs w:val="28"/>
        </w:rPr>
        <w:t>wpk@pomorskieparki.pl</w:t>
      </w:r>
    </w:p>
    <w:p w:rsidR="00BF1AFD" w:rsidRPr="00184E7C" w:rsidRDefault="008A161D" w:rsidP="000B7E6F">
      <w:pPr>
        <w:tabs>
          <w:tab w:val="left" w:pos="9214"/>
        </w:tabs>
        <w:ind w:left="2410" w:right="850"/>
        <w:rPr>
          <w:color w:val="595C62" w:themeColor="accent6" w:themeShade="BF"/>
          <w:sz w:val="28"/>
          <w:szCs w:val="28"/>
        </w:rPr>
      </w:pPr>
      <w:hyperlink r:id="rId23" w:history="1">
        <w:r w:rsidR="00BF1AFD" w:rsidRPr="00184E7C">
          <w:rPr>
            <w:rStyle w:val="Hipercze"/>
            <w:color w:val="595C62" w:themeColor="accent6" w:themeShade="BF"/>
            <w:sz w:val="28"/>
            <w:szCs w:val="28"/>
          </w:rPr>
          <w:t>www.wdzydzkipark.pl</w:t>
        </w:r>
      </w:hyperlink>
    </w:p>
    <w:p w:rsidR="00BF1AFD" w:rsidRPr="00184E7C" w:rsidRDefault="00BF1AFD" w:rsidP="00F326FF">
      <w:pPr>
        <w:ind w:left="142" w:right="1842" w:hanging="142"/>
        <w:rPr>
          <w:color w:val="595C62" w:themeColor="accent6" w:themeShade="BF"/>
        </w:rPr>
      </w:pPr>
    </w:p>
    <w:p w:rsidR="00BF1AFD" w:rsidRPr="00184E7C" w:rsidRDefault="00BF1AFD" w:rsidP="00F326FF">
      <w:pPr>
        <w:ind w:left="142" w:right="1842" w:hanging="142"/>
        <w:rPr>
          <w:color w:val="595C62" w:themeColor="accent6" w:themeShade="BF"/>
        </w:rPr>
      </w:pPr>
    </w:p>
    <w:p w:rsidR="00BF1AFD" w:rsidRPr="00184E7C" w:rsidRDefault="00BF1AFD" w:rsidP="00F326FF">
      <w:pPr>
        <w:ind w:left="142" w:right="1842" w:hanging="142"/>
        <w:rPr>
          <w:color w:val="595C62" w:themeColor="accent6" w:themeShade="BF"/>
        </w:rPr>
      </w:pPr>
    </w:p>
    <w:p w:rsidR="00F326FF" w:rsidRPr="00184E7C" w:rsidRDefault="00811275" w:rsidP="00F326FF">
      <w:pPr>
        <w:ind w:left="142" w:right="1842" w:hanging="142"/>
        <w:rPr>
          <w:color w:val="595C62" w:themeColor="accent6" w:themeShade="BF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-320040</wp:posOffset>
                </wp:positionH>
                <wp:positionV relativeFrom="paragraph">
                  <wp:posOffset>180340</wp:posOffset>
                </wp:positionV>
                <wp:extent cx="6673404" cy="1708903"/>
                <wp:effectExtent l="0" t="0" r="0" b="5715"/>
                <wp:wrapNone/>
                <wp:docPr id="67596" name="Grupa 67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404" cy="1708903"/>
                          <a:chOff x="1112635" y="1147086"/>
                          <a:chExt cx="24160" cy="6092"/>
                        </a:xfrm>
                      </wpg:grpSpPr>
                      <pic:pic xmlns:pic="http://schemas.openxmlformats.org/drawingml/2006/picture">
                        <pic:nvPicPr>
                          <pic:cNvPr id="67597" name="Picture 3" descr="logo pz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35" y="1147253"/>
                            <a:ext cx="6141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98" name="Picture 4" descr="wersja kolor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271" y="1147086"/>
                            <a:ext cx="6411" cy="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99" name="Picture 5" descr="RezerwatLOGO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868" y="1147086"/>
                            <a:ext cx="8927" cy="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8AB8" id="Grupa 67596" o:spid="_x0000_s1026" style="position:absolute;margin-left:-25.2pt;margin-top:14.2pt;width:525.45pt;height:134.55pt;z-index:251772928;mso-position-horizontal-relative:margin" coordorigin="11126,11470" coordsize="241,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gIHwpaRQAACkUAAAFQAAAGRycy9tZWRpYS9pbWFnZTIuanBlZ//Y/+AAEEpGSUYAAQEB&#10;ANwA3AAA/9sAQwACAQEBAQECAQEBAgICAgIEAwICAgIFBAQDBAYFBgYGBQYGBgcJCAYHCQcGBggL&#10;CAkKCgoKCgYICwwLCgwJCgoK/9sAQwECAgICAgIFAwMFCgcGBwoKCgoKCgoKCgoKCgoKCgoKCgoK&#10;CgoKCgoKCgoKCgoKCgoKCgoKCgoKCgoKCgoKCgoK/8AAEQgBiAG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">
                <v:shape id="Picture 3" o:spid="_x0000_s1027" type="#_x0000_t75" alt="logo pzpk" style="position:absolute;left:11126;top:11472;width:61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UxvJAAAA3gAAAA8AAABkcnMvZG93bnJldi54bWxEj0FrwkAUhO+F/oflCb2IbiwYNboJKhR7&#10;6KFaRY/P7DMJzb4N2W1M/323UOhxmJlvmFXWm1p01LrKsoLJOAJBnFtdcaHg+PEymoNwHlljbZkU&#10;fJODLH18WGGi7Z331B18IQKEXYIKSu+bREqXl2TQjW1DHLybbQ36INtC6hbvAW5q+RxFsTRYcVgo&#10;saFtSfnn4csoOL29n+P1pN4M4/12cxxeOr27dko9Dfr1EoSn3v+H/9qvWkE8my5m8HsnXAGZ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eZTG8kAAADeAAAADwAAAAAAAAAA&#10;AAAAAACfAgAAZHJzL2Rvd25yZXYueG1sUEsFBgAAAAAEAAQA9wAAAJUDAAAAAA==&#10;" fillcolor="#5b9bd5" strokecolor="black [0]" strokeweight="2pt">
                  <v:imagedata r:id="rId28" o:title="logo pzpk"/>
                  <v:shadow color="black [0]"/>
                </v:shape>
                <v:shape id="Picture 4" o:spid="_x0000_s1028" type="#_x0000_t75" alt="wersja kolor-01" style="position:absolute;left:11202;top:11470;width:6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ZdvGAAAA3gAAAA8AAABkcnMvZG93bnJldi54bWxET1trwjAUfh/4H8IZ7GVo6sRbZ5QxmDhw&#10;bFXB10NzbKvNSddEjf/ePAz2+PHdZ4tganGh1lWWFfR7CQji3OqKCwW77Ud3AsJ5ZI21ZVJwIweL&#10;eedhhqm2V87osvGFiCHsUlRQet+kUrq8JIOuZxviyB1sa9BH2BZSt3iN4aaWL0kykgYrjg0lNvRe&#10;Un7anI2C52Vmsu/bMfwOzvv1oRhOw+fPl1JPj+HtFYSn4P/Ff+6VVjAaD6dxb7wTr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1l28YAAADeAAAADwAAAAAAAAAAAAAA&#10;AACfAgAAZHJzL2Rvd25yZXYueG1sUEsFBgAAAAAEAAQA9wAAAJIDAAAAAA==&#10;" fillcolor="#5b9bd5" strokecolor="black [0]" strokeweight="2pt">
                  <v:imagedata r:id="rId29" o:title="wersja kolor-01"/>
                  <v:shadow color="black [0]"/>
                </v:shape>
                <v:shape id="Picture 5" o:spid="_x0000_s1029" type="#_x0000_t75" alt="RezerwatLOGOnew" style="position:absolute;left:11278;top:11470;width:89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rwzHAAAA3gAAAA8AAABkcnMvZG93bnJldi54bWxEj0trwzAQhO+F/Aexgd4aOS15OVFCKTSE&#10;Qg91nsfF2thOrJWxFNv991Gg0OMw880wi1VnStFQ7QrLCoaDCARxanXBmYLd9vNlCsJ5ZI2lZVLw&#10;Sw5Wy97TAmNtW/6hJvGZCCXsYlSQe1/FUro0J4NuYCvi4J1tbdAHWWdS19iGclPK1ygaS4MFh4Uc&#10;K/rIKb0mN6NgfHi7rFvz3exHx69Nuj9dTJJslXrud+9zEJ46/x/+ozc6cJPRbAaPO+EKyO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HUrwzHAAAA3gAAAA8AAAAAAAAAAAAA&#10;AAAAnwIAAGRycy9kb3ducmV2LnhtbFBLBQYAAAAABAAEAPcAAACTAwAAAAA=&#10;" fillcolor="#5b9bd5" strokecolor="black [0]" strokeweight="2pt">
                  <v:imagedata r:id="rId30" o:title="RezerwatLOGOnew"/>
                  <v:shadow color="black [0]"/>
                </v:shape>
                <w10:wrap anchorx="margin"/>
              </v:group>
            </w:pict>
          </mc:Fallback>
        </mc:AlternateContent>
      </w:r>
    </w:p>
    <w:p w:rsidR="00F326FF" w:rsidRPr="00184E7C" w:rsidRDefault="00F326FF" w:rsidP="00F326FF">
      <w:pPr>
        <w:ind w:left="142" w:right="1842" w:hanging="142"/>
        <w:rPr>
          <w:color w:val="595C62" w:themeColor="accent6" w:themeShade="BF"/>
        </w:rPr>
      </w:pPr>
    </w:p>
    <w:p w:rsidR="00F326FF" w:rsidRPr="00E96108" w:rsidRDefault="00F326FF" w:rsidP="00F326FF">
      <w:pPr>
        <w:ind w:left="142" w:right="1842" w:hanging="142"/>
      </w:pPr>
    </w:p>
    <w:p w:rsidR="00E01CFD" w:rsidRPr="00E96108" w:rsidRDefault="00E01CFD" w:rsidP="00BF1AFD"/>
    <w:sectPr w:rsidR="00E01CFD" w:rsidRPr="00E96108" w:rsidSect="005C6218">
      <w:footerReference w:type="default" r:id="rId31"/>
      <w:pgSz w:w="11907" w:h="16839" w:code="1"/>
      <w:pgMar w:top="426" w:right="709" w:bottom="709" w:left="1134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61D" w:rsidRDefault="008A161D">
      <w:pPr>
        <w:spacing w:after="0" w:line="240" w:lineRule="auto"/>
      </w:pPr>
      <w:r>
        <w:separator/>
      </w:r>
    </w:p>
  </w:endnote>
  <w:endnote w:type="continuationSeparator" w:id="0">
    <w:p w:rsidR="008A161D" w:rsidRDefault="008A1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4502658"/>
      <w:docPartObj>
        <w:docPartGallery w:val="Page Numbers (Bottom of Page)"/>
        <w:docPartUnique/>
      </w:docPartObj>
    </w:sdtPr>
    <w:sdtEndPr/>
    <w:sdtContent>
      <w:p w:rsidR="00193345" w:rsidRDefault="001933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CB5">
          <w:rPr>
            <w:noProof/>
          </w:rPr>
          <w:t>3</w:t>
        </w:r>
        <w:r>
          <w:fldChar w:fldCharType="end"/>
        </w:r>
      </w:p>
    </w:sdtContent>
  </w:sdt>
  <w:p w:rsidR="00963249" w:rsidRDefault="009632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61D" w:rsidRDefault="008A161D">
      <w:pPr>
        <w:spacing w:after="0" w:line="240" w:lineRule="auto"/>
      </w:pPr>
      <w:r>
        <w:separator/>
      </w:r>
    </w:p>
  </w:footnote>
  <w:footnote w:type="continuationSeparator" w:id="0">
    <w:p w:rsidR="008A161D" w:rsidRDefault="008A1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9ED"/>
    <w:multiLevelType w:val="multilevel"/>
    <w:tmpl w:val="CD40BF9A"/>
    <w:styleLink w:val="Listapunktowana1"/>
    <w:lvl w:ilvl="0">
      <w:start w:val="1"/>
      <w:numFmt w:val="bullet"/>
      <w:pStyle w:val="Punktor1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FE8637" w:themeColor="accent1"/>
        <w:sz w:val="16"/>
        <w:szCs w:val="16"/>
      </w:rPr>
    </w:lvl>
    <w:lvl w:ilvl="1">
      <w:start w:val="1"/>
      <w:numFmt w:val="bullet"/>
      <w:pStyle w:val="Punktor2"/>
      <w:lvlText w:val=""/>
      <w:lvlJc w:val="left"/>
      <w:pPr>
        <w:ind w:left="490" w:hanging="245"/>
      </w:pPr>
      <w:rPr>
        <w:rFonts w:ascii="Symbol" w:hAnsi="Symbol" w:hint="default"/>
        <w:color w:val="FE8637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 w:themeColor="accent6"/>
        <w:sz w:val="12"/>
      </w:rPr>
    </w:lvl>
  </w:abstractNum>
  <w:abstractNum w:abstractNumId="1" w15:restartNumberingAfterBreak="0">
    <w:nsid w:val="197E3499"/>
    <w:multiLevelType w:val="multilevel"/>
    <w:tmpl w:val="85C08436"/>
    <w:styleLink w:val="Listanumerowana1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 w:themeColor="text2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SpellingErrors/>
  <w:hideGrammaticalErrors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yle="mso-height-percent:900" fillcolor="white">
      <v:fill color="white"/>
      <o:colormru v:ext="edit" colors="#40a6be,#b4dce6,#98cfdc,#ff7d26,#ff9d5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66"/>
    <w:rsid w:val="00035D76"/>
    <w:rsid w:val="0004733A"/>
    <w:rsid w:val="00092BBD"/>
    <w:rsid w:val="000B7E6F"/>
    <w:rsid w:val="00184E7C"/>
    <w:rsid w:val="00192E07"/>
    <w:rsid w:val="00193345"/>
    <w:rsid w:val="00211B55"/>
    <w:rsid w:val="00271507"/>
    <w:rsid w:val="00281D8F"/>
    <w:rsid w:val="002B142E"/>
    <w:rsid w:val="003222EC"/>
    <w:rsid w:val="00364FDB"/>
    <w:rsid w:val="003679BA"/>
    <w:rsid w:val="004126AB"/>
    <w:rsid w:val="00481488"/>
    <w:rsid w:val="0049381C"/>
    <w:rsid w:val="004B138D"/>
    <w:rsid w:val="004C69BB"/>
    <w:rsid w:val="004F7DFA"/>
    <w:rsid w:val="0057093A"/>
    <w:rsid w:val="005B27DF"/>
    <w:rsid w:val="005C6218"/>
    <w:rsid w:val="005C7AA2"/>
    <w:rsid w:val="005D2C2E"/>
    <w:rsid w:val="00634D98"/>
    <w:rsid w:val="00683101"/>
    <w:rsid w:val="00687331"/>
    <w:rsid w:val="006933CC"/>
    <w:rsid w:val="007632E0"/>
    <w:rsid w:val="00767E86"/>
    <w:rsid w:val="007C5740"/>
    <w:rsid w:val="00811275"/>
    <w:rsid w:val="008260B0"/>
    <w:rsid w:val="00877198"/>
    <w:rsid w:val="008A161D"/>
    <w:rsid w:val="0092276E"/>
    <w:rsid w:val="0093117E"/>
    <w:rsid w:val="00963249"/>
    <w:rsid w:val="00974E66"/>
    <w:rsid w:val="009A7CB2"/>
    <w:rsid w:val="00B60574"/>
    <w:rsid w:val="00BC5619"/>
    <w:rsid w:val="00BF17FA"/>
    <w:rsid w:val="00BF1AFD"/>
    <w:rsid w:val="00C15612"/>
    <w:rsid w:val="00C96BAC"/>
    <w:rsid w:val="00CC3A81"/>
    <w:rsid w:val="00D61149"/>
    <w:rsid w:val="00D72CBB"/>
    <w:rsid w:val="00D7408B"/>
    <w:rsid w:val="00DB4C99"/>
    <w:rsid w:val="00DB77EE"/>
    <w:rsid w:val="00DD0599"/>
    <w:rsid w:val="00E01CFD"/>
    <w:rsid w:val="00E475C6"/>
    <w:rsid w:val="00E5678F"/>
    <w:rsid w:val="00E96108"/>
    <w:rsid w:val="00EB7210"/>
    <w:rsid w:val="00F21D45"/>
    <w:rsid w:val="00F326FF"/>
    <w:rsid w:val="00F34F93"/>
    <w:rsid w:val="00F37CB5"/>
    <w:rsid w:val="00F83BCB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900" fillcolor="white">
      <v:fill color="white"/>
      <o:colormru v:ext="edit" colors="#40a6be,#b4dce6,#98cfdc,#ff7d26,#ff9d5b"/>
    </o:shapedefaults>
    <o:shapelayout v:ext="edit">
      <o:idmap v:ext="edit" data="1"/>
    </o:shapelayout>
  </w:shapeDefaults>
  <w:doNotEmbedSmartTags/>
  <w:decimalSymbol w:val=","/>
  <w:listSeparator w:val=";"/>
  <w14:docId w14:val="6F2F369C"/>
  <w15:docId w15:val="{22B0DBFC-72FC-4C5F-9C3D-53BA7574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eastAsiaTheme="minorEastAsia" w:cstheme="minorBidi"/>
      <w:color w:val="414751" w:themeColor="text2" w:themeShade="BF"/>
      <w:sz w:val="20"/>
      <w:szCs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spacing w:after="0"/>
      <w:outlineLvl w:val="3"/>
    </w:pPr>
    <w:rPr>
      <w:rFonts w:asciiTheme="majorHAnsi" w:eastAsiaTheme="majorEastAsia" w:hAnsiTheme="majorHAnsi" w:cstheme="majorBidi"/>
      <w:color w:val="E65B0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spacing w:after="0"/>
      <w:outlineLvl w:val="4"/>
    </w:pPr>
    <w:rPr>
      <w:i/>
      <w:iCs/>
      <w:color w:val="E65B0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spacing w:after="0"/>
      <w:outlineLvl w:val="5"/>
    </w:pPr>
    <w:rPr>
      <w:b/>
      <w:bCs/>
      <w:color w:val="E65B0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spacing w:after="0"/>
      <w:outlineLvl w:val="6"/>
    </w:pPr>
    <w:rPr>
      <w:b/>
      <w:bCs/>
      <w:i/>
      <w:iCs/>
      <w:color w:val="E65B0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spacing w:after="0"/>
      <w:outlineLvl w:val="7"/>
    </w:pPr>
    <w:rPr>
      <w:b/>
      <w:bCs/>
      <w:color w:val="3667C3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spacing w:after="0"/>
      <w:outlineLvl w:val="8"/>
    </w:pPr>
    <w:rPr>
      <w:b/>
      <w:bCs/>
      <w:i/>
      <w:iCs/>
      <w:color w:val="3667C3" w:themeColor="accent2" w:themeShade="BF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1"/>
    <w:pPr>
      <w:spacing w:after="0" w:line="240" w:lineRule="auto"/>
    </w:pPr>
    <w:rPr>
      <w:rFonts w:eastAsiaTheme="minorEastAsia" w:cstheme="minorBidi"/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ytuksiki">
    <w:name w:val="Book Title"/>
    <w:basedOn w:val="Domylnaczcionkaakapitu"/>
    <w:uiPriority w:val="33"/>
    <w:qFormat/>
    <w:rPr>
      <w:rFonts w:eastAsiaTheme="minorEastAsia" w:cstheme="minorBidi"/>
      <w:bCs w:val="0"/>
      <w:iCs w:val="0"/>
      <w:smallCaps/>
      <w:color w:val="000000"/>
      <w:spacing w:val="10"/>
      <w:szCs w:val="20"/>
      <w:lang w:val="pl-PL"/>
    </w:rPr>
  </w:style>
  <w:style w:type="numbering" w:customStyle="1" w:styleId="Listapunktowana1">
    <w:name w:val="Lista punktowana1"/>
    <w:uiPriority w:val="99"/>
    <w:pPr>
      <w:numPr>
        <w:numId w:val="1"/>
      </w:numPr>
    </w:pPr>
  </w:style>
  <w:style w:type="paragraph" w:styleId="Legenda">
    <w:name w:val="caption"/>
    <w:basedOn w:val="Normalny"/>
    <w:next w:val="Normalny"/>
    <w:uiPriority w:val="99"/>
    <w:semiHidden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Uwydatnienie">
    <w:name w:val="Emphasis"/>
    <w:uiPriority w:val="20"/>
    <w:qFormat/>
    <w:rPr>
      <w:rFonts w:eastAsiaTheme="minorEastAsia" w:cstheme="minorBidi"/>
      <w:b/>
      <w:bCs/>
      <w:i/>
      <w:iCs/>
      <w:color w:val="2B2F36" w:themeColor="text2" w:themeShade="80"/>
      <w:spacing w:val="1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smallCaps/>
      <w:color w:val="414751" w:themeColor="text2" w:themeShade="BF"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color w:val="414751" w:themeColor="text2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color w:val="414751" w:themeColor="text2" w:themeShade="BF"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color w:val="E65B0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i/>
      <w:iCs/>
      <w:color w:val="E65B0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bCs/>
      <w:color w:val="E65B01" w:themeColor="accent1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b/>
      <w:bCs/>
      <w:i/>
      <w:iCs/>
      <w:color w:val="E65B01" w:themeColor="accent1" w:themeShade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b/>
      <w:bCs/>
      <w:color w:val="3667C3" w:themeColor="accent2" w:themeShade="BF"/>
      <w:sz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b/>
      <w:bCs/>
      <w:i/>
      <w:iCs/>
      <w:color w:val="3667C3" w:themeColor="accent2" w:themeShade="BF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Pr>
      <w:i/>
      <w:iCs/>
      <w:caps/>
      <w:color w:val="E65B01" w:themeColor="accent1" w:themeShade="BF"/>
      <w:spacing w:val="10"/>
      <w:sz w:val="18"/>
      <w:szCs w:val="18"/>
    </w:rPr>
  </w:style>
  <w:style w:type="paragraph" w:styleId="Cytat">
    <w:name w:val="Quote"/>
    <w:basedOn w:val="Normalny"/>
    <w:link w:val="CytatZnak"/>
    <w:uiPriority w:val="29"/>
    <w:qFormat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14751" w:themeColor="text2" w:themeShade="BF"/>
      <w:sz w:val="20"/>
    </w:rPr>
  </w:style>
  <w:style w:type="paragraph" w:styleId="Cytatintensywny">
    <w:name w:val="Intense Quote"/>
    <w:basedOn w:val="Cytat"/>
    <w:link w:val="CytatintensywnyZnak"/>
    <w:uiPriority w:val="30"/>
    <w:qFormat/>
    <w:pPr>
      <w:pBdr>
        <w:bottom w:val="double" w:sz="4" w:space="4" w:color="FF7D26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color w:val="E65B01" w:themeColor="accent1" w:themeShade="BF"/>
      <w:sz w:val="20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/>
      <w:color w:val="3667C3" w:themeColor="accent2" w:themeShade="BF"/>
      <w:spacing w:val="5"/>
      <w:sz w:val="18"/>
      <w:szCs w:val="18"/>
    </w:rPr>
  </w:style>
  <w:style w:type="numbering" w:customStyle="1" w:styleId="Listanumerowana1">
    <w:name w:val="Lista numerowana1"/>
    <w:uiPriority w:val="99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Podtytu">
    <w:name w:val="Subtitle"/>
    <w:basedOn w:val="Normalny"/>
    <w:link w:val="PodtytuZnak"/>
    <w:uiPriority w:val="11"/>
    <w:qFormat/>
    <w:rPr>
      <w:i/>
      <w:iCs/>
      <w:color w:val="575F6D" w:themeColor="text2"/>
      <w:spacing w:val="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i/>
      <w:iCs/>
      <w:color w:val="575F6D" w:themeColor="text2"/>
      <w:spacing w:val="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E65B01" w:themeColor="accent1" w:themeShade="BF"/>
    </w:rPr>
  </w:style>
  <w:style w:type="character" w:styleId="Odwoaniedelikatne">
    <w:name w:val="Subtle Reference"/>
    <w:basedOn w:val="Domylnaczcionkaakapitu"/>
    <w:uiPriority w:val="31"/>
    <w:qFormat/>
    <w:rPr>
      <w:b/>
      <w:bCs/>
      <w:i/>
      <w:iCs/>
      <w:color w:val="3667C3" w:themeColor="accent2" w:themeShade="BF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color w:val="414751" w:themeColor="text2" w:themeShade="BF"/>
      <w:sz w:val="2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Pr>
      <w:color w:val="414751" w:themeColor="text2" w:themeShade="BF"/>
      <w:sz w:val="20"/>
    </w:rPr>
  </w:style>
  <w:style w:type="table" w:customStyle="1" w:styleId="Styl6">
    <w:name w:val="Styl 6"/>
    <w:basedOn w:val="Standardowy"/>
    <w:uiPriority w:val="26"/>
    <w:pPr>
      <w:spacing w:after="0" w:line="240" w:lineRule="auto"/>
    </w:pPr>
    <w:rPr>
      <w:rFonts w:eastAsiaTheme="minorEastAsia" w:cstheme="minorBidi"/>
      <w:color w:val="000000" w:themeColor="text1"/>
      <w:lang w:val="pl-PL"/>
    </w:rPr>
    <w:tblPr>
      <w:tblBorders>
        <w:top w:val="single" w:sz="4" w:space="0" w:color="FE8637" w:themeColor="accent1"/>
        <w:left w:val="single" w:sz="4" w:space="0" w:color="FE8637" w:themeColor="accent1"/>
        <w:bottom w:val="single" w:sz="4" w:space="0" w:color="FE8637" w:themeColor="accent1"/>
        <w:right w:val="single" w:sz="4" w:space="0" w:color="FE863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6D6" w:themeFill="accent1" w:themeFillTint="33"/>
    </w:tcPr>
    <w:tblStylePr w:type="firstRow">
      <w:rPr>
        <w:b/>
        <w:bCs/>
        <w:color w:val="575F6D" w:themeColor="text2"/>
      </w:rPr>
      <w:tblPr/>
      <w:tcPr>
        <w:shd w:val="clear" w:color="auto" w:fill="FFF2EB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E8637" w:themeFill="accent1"/>
      </w:tcPr>
    </w:tblStylePr>
    <w:tblStylePr w:type="firstCol">
      <w:rPr>
        <w:b/>
        <w:bCs/>
        <w:color w:val="575F6D" w:themeColor="text2"/>
      </w:rPr>
    </w:tblStyle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eastAsiaTheme="minorEastAsia" w:hAnsi="Tahoma" w:cstheme="minorBidi"/>
      <w:color w:val="414751" w:themeColor="text2" w:themeShade="BF"/>
      <w:sz w:val="16"/>
      <w:szCs w:val="16"/>
      <w:lang w:val="pl-PL"/>
    </w:rPr>
  </w:style>
  <w:style w:type="paragraph" w:customStyle="1" w:styleId="Kategoria">
    <w:name w:val="Kategoria"/>
    <w:basedOn w:val="Normalny"/>
    <w:link w:val="Kategoriaznak"/>
    <w:pPr>
      <w:spacing w:after="0" w:line="240" w:lineRule="auto"/>
    </w:pPr>
    <w:rPr>
      <w:caps/>
      <w:color w:val="auto"/>
    </w:rPr>
  </w:style>
  <w:style w:type="character" w:customStyle="1" w:styleId="Kategoriaznak">
    <w:name w:val="Kategoria (znak)"/>
    <w:basedOn w:val="Domylnaczcionkaakapitu"/>
    <w:link w:val="Kategoria"/>
    <w:rPr>
      <w:caps/>
      <w:sz w:val="20"/>
    </w:rPr>
  </w:style>
  <w:style w:type="paragraph" w:styleId="Akapitzlist">
    <w:name w:val="List Paragraph"/>
    <w:basedOn w:val="Normalny"/>
    <w:uiPriority w:val="34"/>
    <w:unhideWhenUsed/>
    <w:qFormat/>
    <w:pPr>
      <w:ind w:left="720"/>
      <w:contextualSpacing/>
    </w:pPr>
  </w:style>
  <w:style w:type="paragraph" w:customStyle="1" w:styleId="Punktor1">
    <w:name w:val="Punktor 1"/>
    <w:basedOn w:val="Akapitzlist"/>
    <w:uiPriority w:val="37"/>
    <w:qFormat/>
    <w:pPr>
      <w:numPr>
        <w:numId w:val="9"/>
      </w:numPr>
      <w:spacing w:after="0"/>
    </w:pPr>
    <w:rPr>
      <w:color w:val="auto"/>
    </w:rPr>
  </w:style>
  <w:style w:type="paragraph" w:customStyle="1" w:styleId="Punktor2">
    <w:name w:val="Punktor 2"/>
    <w:basedOn w:val="Akapitzlist"/>
    <w:uiPriority w:val="37"/>
    <w:qFormat/>
    <w:pPr>
      <w:numPr>
        <w:ilvl w:val="1"/>
        <w:numId w:val="9"/>
      </w:numPr>
    </w:pPr>
    <w:rPr>
      <w:color w:val="auto"/>
    </w:rPr>
  </w:style>
  <w:style w:type="paragraph" w:styleId="Bezodstpw">
    <w:name w:val="No Spacing"/>
    <w:uiPriority w:val="1"/>
    <w:qFormat/>
    <w:pPr>
      <w:spacing w:after="0" w:line="240" w:lineRule="auto"/>
    </w:pPr>
    <w:rPr>
      <w:rFonts w:eastAsiaTheme="minorEastAsia" w:cstheme="minorBidi"/>
      <w:color w:val="414751" w:themeColor="text2" w:themeShade="BF"/>
      <w:sz w:val="20"/>
      <w:szCs w:val="20"/>
      <w:lang w:val="pl-PL"/>
    </w:r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BF1AFD"/>
    <w:rPr>
      <w:color w:val="D261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wdzydzkipark.pl" TargetMode="External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https://wdzydzkipark.pl/rodo-wdzydzkipark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30" Type="http://schemas.openxmlformats.org/officeDocument/2006/relationships/image" Target="media/image19.jpeg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321;U&#379;BOWY\AppData\Roaming\Microsoft\Szablony\Strona%20tytu&#322;owa%20faksu%20(projekt%20Wykusz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424E819332142D2B9AC51C3A510BA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FAB0A2-9B83-4F0F-BC4B-1280477806BF}"/>
      </w:docPartPr>
      <w:docPartBody>
        <w:p w:rsidR="00A80FFE" w:rsidRDefault="00B66EA4" w:rsidP="00B66EA4">
          <w:pPr>
            <w:pStyle w:val="A424E819332142D2B9AC51C3A510BA36"/>
          </w:pPr>
          <w:r>
            <w:rPr>
              <w:color w:val="44546A" w:themeColor="text2"/>
              <w:spacing w:val="20"/>
            </w:rPr>
            <w:t>[Wpisz nazwę firmy nadawcy]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E22"/>
    <w:rsid w:val="00044B8F"/>
    <w:rsid w:val="0010099E"/>
    <w:rsid w:val="003C4411"/>
    <w:rsid w:val="00891A9B"/>
    <w:rsid w:val="00A80FFE"/>
    <w:rsid w:val="00B66EA4"/>
    <w:rsid w:val="00B92902"/>
    <w:rsid w:val="00BC4E0D"/>
    <w:rsid w:val="00E9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B8596511E6646EBA02E822E9880EEF4">
    <w:name w:val="5B8596511E6646EBA02E822E9880EEF4"/>
  </w:style>
  <w:style w:type="paragraph" w:customStyle="1" w:styleId="4D891AE28AC64479854B2BD90AE77975">
    <w:name w:val="4D891AE28AC64479854B2BD90AE77975"/>
  </w:style>
  <w:style w:type="paragraph" w:customStyle="1" w:styleId="975614B529594D80884ECB29EB3E25EE">
    <w:name w:val="975614B529594D80884ECB29EB3E25EE"/>
  </w:style>
  <w:style w:type="paragraph" w:customStyle="1" w:styleId="0E644E70596E4D2C8D8B9F0F3D0B2241">
    <w:name w:val="0E644E70596E4D2C8D8B9F0F3D0B2241"/>
  </w:style>
  <w:style w:type="paragraph" w:customStyle="1" w:styleId="5BDCDCB393174D9DB11ECBD744251B54">
    <w:name w:val="5BDCDCB393174D9DB11ECBD744251B54"/>
  </w:style>
  <w:style w:type="paragraph" w:customStyle="1" w:styleId="7DCC9D3F68564E60AA7BC8CDFFFD23DB">
    <w:name w:val="7DCC9D3F68564E60AA7BC8CDFFFD23DB"/>
  </w:style>
  <w:style w:type="paragraph" w:customStyle="1" w:styleId="6A6C83B78FAE46C1AFC8D067763F434F">
    <w:name w:val="6A6C83B78FAE46C1AFC8D067763F434F"/>
  </w:style>
  <w:style w:type="paragraph" w:customStyle="1" w:styleId="1C7BEE1F8E9946FC8A836B0C6506C2F9">
    <w:name w:val="1C7BEE1F8E9946FC8A836B0C6506C2F9"/>
  </w:style>
  <w:style w:type="paragraph" w:customStyle="1" w:styleId="DFAC8EE4C5AB479D8C707D4D298D4632">
    <w:name w:val="DFAC8EE4C5AB479D8C707D4D298D4632"/>
  </w:style>
  <w:style w:type="paragraph" w:customStyle="1" w:styleId="EB7C76F6087B4666BDC5B27E71A3884F">
    <w:name w:val="EB7C76F6087B4666BDC5B27E71A3884F"/>
  </w:style>
  <w:style w:type="paragraph" w:customStyle="1" w:styleId="33491684D30843CB8257BF508C1A32CB">
    <w:name w:val="33491684D30843CB8257BF508C1A32CB"/>
  </w:style>
  <w:style w:type="paragraph" w:customStyle="1" w:styleId="944A14CC49D64911876407B71212F473">
    <w:name w:val="944A14CC49D64911876407B71212F473"/>
  </w:style>
  <w:style w:type="paragraph" w:customStyle="1" w:styleId="501CE1D6A1BE49638D338CA1C300E5BF">
    <w:name w:val="501CE1D6A1BE49638D338CA1C300E5BF"/>
  </w:style>
  <w:style w:type="paragraph" w:customStyle="1" w:styleId="85A2AF6A3C674AC89DD0A94F1D093B5F">
    <w:name w:val="85A2AF6A3C674AC89DD0A94F1D093B5F"/>
  </w:style>
  <w:style w:type="paragraph" w:customStyle="1" w:styleId="21289D7FDEAC449D9341B77FBD24C09F">
    <w:name w:val="21289D7FDEAC449D9341B77FBD24C09F"/>
    <w:rsid w:val="00B66EA4"/>
  </w:style>
  <w:style w:type="paragraph" w:customStyle="1" w:styleId="B1CCA9A28D7043EEAB2BE6BBC8D747DD">
    <w:name w:val="B1CCA9A28D7043EEAB2BE6BBC8D747DD"/>
    <w:rsid w:val="00B66EA4"/>
  </w:style>
  <w:style w:type="paragraph" w:customStyle="1" w:styleId="DA0049E331C847DB90002E0C620F9A04">
    <w:name w:val="DA0049E331C847DB90002E0C620F9A04"/>
    <w:rsid w:val="00B66EA4"/>
  </w:style>
  <w:style w:type="paragraph" w:customStyle="1" w:styleId="41006D7B1CF3493FB5126ADCD84663F0">
    <w:name w:val="41006D7B1CF3493FB5126ADCD84663F0"/>
    <w:rsid w:val="00B66EA4"/>
  </w:style>
  <w:style w:type="paragraph" w:customStyle="1" w:styleId="1781C5B4B7224141B6BE530085D158CD">
    <w:name w:val="1781C5B4B7224141B6BE530085D158CD"/>
    <w:rsid w:val="00B66EA4"/>
  </w:style>
  <w:style w:type="paragraph" w:customStyle="1" w:styleId="25CAE4D02103441BBC5D8F1786B4F2B4">
    <w:name w:val="25CAE4D02103441BBC5D8F1786B4F2B4"/>
    <w:rsid w:val="00B66EA4"/>
  </w:style>
  <w:style w:type="paragraph" w:customStyle="1" w:styleId="A71CF89E28534E60B9D5EF1A5F6EC477">
    <w:name w:val="A71CF89E28534E60B9D5EF1A5F6EC477"/>
    <w:rsid w:val="00B66EA4"/>
  </w:style>
  <w:style w:type="paragraph" w:customStyle="1" w:styleId="4578F05B29DC4CBDA154F9E312897985">
    <w:name w:val="4578F05B29DC4CBDA154F9E312897985"/>
    <w:rsid w:val="00B66EA4"/>
  </w:style>
  <w:style w:type="paragraph" w:customStyle="1" w:styleId="DD9E6B4A10A84FC393D7C0FA74DEE0CE">
    <w:name w:val="DD9E6B4A10A84FC393D7C0FA74DEE0CE"/>
    <w:rsid w:val="00B66EA4"/>
  </w:style>
  <w:style w:type="paragraph" w:customStyle="1" w:styleId="A424E819332142D2B9AC51C3A510BA36">
    <w:name w:val="A424E819332142D2B9AC51C3A510BA36"/>
    <w:rsid w:val="00B66E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Oriel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tns:customPropertyEditors xmlns:tns="http://schemas.microsoft.com/office/2006/customDocumentInformationPanel">
  <tns:showOnOpen/>
  <tns:defaultPropertyEditorNamespace/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8ABA6-A0FA-414A-AC8E-EC97AD4DE7CE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51B225-E007-404D-AC9F-1782F2B722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AF287C-330C-4CDB-AEDE-345E97C0B331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1DC1B240-C62C-4BFB-BFDD-916A4837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Strona tytułowa faksu (projekt Wykusz)</Template>
  <TotalTime>7</TotalTime>
  <Pages>12</Pages>
  <Words>880</Words>
  <Characters>5282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cover sheet (Oriel theme)</vt:lpstr>
      <vt:lpstr/>
    </vt:vector>
  </TitlesOfParts>
  <Company>Regulamin – Dzienniczek odznaki krajoznawczej</Company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 sheet (Oriel theme)</dc:title>
  <dc:subject/>
  <dc:creator>Graż</dc:creator>
  <cp:keywords/>
  <dc:description/>
  <cp:lastModifiedBy>Sekretariat</cp:lastModifiedBy>
  <cp:revision>3</cp:revision>
  <cp:lastPrinted>2016-12-28T13:38:00Z</cp:lastPrinted>
  <dcterms:created xsi:type="dcterms:W3CDTF">2022-06-21T08:55:00Z</dcterms:created>
  <dcterms:modified xsi:type="dcterms:W3CDTF">2022-06-21T09:15:00Z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TC101927479990</vt:lpwstr>
  </property>
</Properties>
</file>